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BFB" w:rsidRPr="008B34F7" w:rsidRDefault="000E0BFB" w:rsidP="008B34F7">
      <w:pPr>
        <w:rPr>
          <w:rFonts w:cs="Arial"/>
          <w:b/>
          <w:sz w:val="28"/>
          <w:szCs w:val="28"/>
          <w:lang w:val="ru-RU"/>
        </w:rPr>
      </w:pPr>
      <w:r w:rsidRPr="008B34F7">
        <w:rPr>
          <w:rFonts w:cs="Arial"/>
          <w:b/>
          <w:sz w:val="28"/>
          <w:szCs w:val="28"/>
          <w:lang w:val="ru-RU"/>
        </w:rPr>
        <w:t>ГОРНОЛЫЖНЫЕ КУРОРТЫ СТАНОВЯТСЯ БЛИЖЕ</w:t>
      </w:r>
    </w:p>
    <w:p w:rsidR="000E0BFB" w:rsidRPr="008B34F7" w:rsidRDefault="000E0BFB" w:rsidP="008B34F7">
      <w:pPr>
        <w:rPr>
          <w:rFonts w:cs="Arial"/>
          <w:b/>
          <w:sz w:val="28"/>
          <w:szCs w:val="28"/>
          <w:lang w:val="ru-RU"/>
        </w:rPr>
      </w:pPr>
    </w:p>
    <w:p w:rsidR="0071392F" w:rsidRPr="008B34F7" w:rsidRDefault="008271D5" w:rsidP="008B34F7">
      <w:pPr>
        <w:rPr>
          <w:rFonts w:cs="Arial"/>
          <w:b/>
          <w:sz w:val="28"/>
          <w:szCs w:val="28"/>
          <w:lang w:val="en-US"/>
        </w:rPr>
      </w:pPr>
      <w:r w:rsidRPr="008B34F7">
        <w:rPr>
          <w:rFonts w:cs="Arial"/>
          <w:b/>
          <w:sz w:val="28"/>
          <w:szCs w:val="28"/>
          <w:lang w:val="ru-RU"/>
        </w:rPr>
        <w:t>А</w:t>
      </w:r>
      <w:r w:rsidR="0067053E" w:rsidRPr="008B34F7">
        <w:rPr>
          <w:rFonts w:cs="Arial"/>
          <w:b/>
          <w:sz w:val="28"/>
          <w:szCs w:val="28"/>
          <w:lang w:val="ru-RU"/>
        </w:rPr>
        <w:t>втобусы</w:t>
      </w:r>
      <w:r w:rsidR="0067053E" w:rsidRPr="008B34F7">
        <w:rPr>
          <w:rFonts w:cs="Arial"/>
          <w:b/>
          <w:sz w:val="28"/>
          <w:szCs w:val="28"/>
        </w:rPr>
        <w:t xml:space="preserve"> </w:t>
      </w:r>
      <w:proofErr w:type="spellStart"/>
      <w:r w:rsidR="00A005A6" w:rsidRPr="008B34F7">
        <w:rPr>
          <w:rFonts w:cs="Arial"/>
          <w:b/>
          <w:sz w:val="28"/>
          <w:szCs w:val="28"/>
        </w:rPr>
        <w:t>Fly</w:t>
      </w:r>
      <w:proofErr w:type="spellEnd"/>
      <w:r w:rsidR="00A005A6" w:rsidRPr="008B34F7">
        <w:rPr>
          <w:rFonts w:cs="Arial"/>
          <w:b/>
          <w:sz w:val="28"/>
          <w:szCs w:val="28"/>
        </w:rPr>
        <w:t xml:space="preserve"> Ski Shuttle,</w:t>
      </w:r>
      <w:r w:rsidR="000E0BFB" w:rsidRPr="008B34F7">
        <w:rPr>
          <w:rFonts w:cs="Arial"/>
          <w:b/>
          <w:sz w:val="28"/>
          <w:szCs w:val="28"/>
        </w:rPr>
        <w:t xml:space="preserve"> </w:t>
      </w:r>
      <w:r w:rsidR="00A005A6" w:rsidRPr="008B34F7">
        <w:rPr>
          <w:rStyle w:val="TestoSohoL10"/>
          <w:rFonts w:ascii="Arial" w:hAnsi="Arial" w:cs="Arial"/>
          <w:b/>
          <w:bCs/>
          <w:sz w:val="28"/>
          <w:szCs w:val="28"/>
        </w:rPr>
        <w:t xml:space="preserve">Orio </w:t>
      </w:r>
      <w:r w:rsidR="00A005A6" w:rsidRPr="008B34F7">
        <w:rPr>
          <w:rFonts w:cs="Arial"/>
          <w:b/>
          <w:sz w:val="28"/>
          <w:szCs w:val="28"/>
        </w:rPr>
        <w:t>Shuttle</w:t>
      </w:r>
      <w:r w:rsidR="000E0BFB" w:rsidRPr="008B34F7">
        <w:rPr>
          <w:rFonts w:cs="Arial"/>
          <w:b/>
          <w:sz w:val="28"/>
          <w:szCs w:val="28"/>
          <w:lang w:val="en-US"/>
        </w:rPr>
        <w:t xml:space="preserve"> </w:t>
      </w:r>
      <w:r w:rsidR="000E0BFB" w:rsidRPr="008B34F7">
        <w:rPr>
          <w:rFonts w:cs="Arial"/>
          <w:b/>
          <w:sz w:val="28"/>
          <w:szCs w:val="28"/>
          <w:lang w:val="ru-RU"/>
        </w:rPr>
        <w:t>и</w:t>
      </w:r>
      <w:r w:rsidR="000E0BFB" w:rsidRPr="008B34F7">
        <w:rPr>
          <w:rFonts w:cs="Arial"/>
          <w:b/>
          <w:sz w:val="28"/>
          <w:szCs w:val="28"/>
          <w:lang w:val="en-US"/>
        </w:rPr>
        <w:t xml:space="preserve"> </w:t>
      </w:r>
      <w:proofErr w:type="spellStart"/>
      <w:r w:rsidR="000E0BFB" w:rsidRPr="008B34F7">
        <w:rPr>
          <w:rFonts w:cs="Arial"/>
          <w:b/>
          <w:sz w:val="28"/>
          <w:szCs w:val="28"/>
          <w:lang w:val="en-US"/>
        </w:rPr>
        <w:t>Flixbus</w:t>
      </w:r>
      <w:proofErr w:type="spellEnd"/>
    </w:p>
    <w:p w:rsidR="003876FF" w:rsidRPr="000E0BFB" w:rsidRDefault="003876FF" w:rsidP="008B34F7">
      <w:pPr>
        <w:spacing w:line="276" w:lineRule="auto"/>
        <w:rPr>
          <w:rStyle w:val="TestoSohoL10"/>
          <w:rFonts w:ascii="Arial" w:hAnsi="Arial" w:cs="Arial"/>
          <w:sz w:val="24"/>
          <w:szCs w:val="24"/>
        </w:rPr>
      </w:pPr>
    </w:p>
    <w:p w:rsidR="005208E5" w:rsidRPr="000E0BFB" w:rsidRDefault="005208E5" w:rsidP="008B34F7">
      <w:pPr>
        <w:spacing w:line="276" w:lineRule="auto"/>
        <w:rPr>
          <w:rFonts w:cs="Arial"/>
          <w:b/>
          <w:lang w:val="ru-RU"/>
        </w:rPr>
      </w:pPr>
      <w:r w:rsidRPr="000E0BFB">
        <w:rPr>
          <w:rFonts w:cs="Arial"/>
          <w:b/>
          <w:lang w:val="ru-RU"/>
        </w:rPr>
        <w:t>Горнолыжные курорты Трентино безусловно привлекательны сами по себе – из-за своей уникальной атмосферы, великолепных трасс и отличных условия для отдыха. Дополнительным плюсом является и то, что до Трентино очень легко добраться от аэропортов, расположенных на Севере Италии</w:t>
      </w:r>
      <w:r w:rsidR="009B0B82" w:rsidRPr="000E0BFB">
        <w:rPr>
          <w:rFonts w:cs="Arial"/>
          <w:b/>
          <w:lang w:val="ru-RU"/>
        </w:rPr>
        <w:t xml:space="preserve">. </w:t>
      </w:r>
      <w:r w:rsidRPr="000E0BFB">
        <w:rPr>
          <w:rFonts w:cs="Arial"/>
          <w:b/>
          <w:lang w:val="ru-RU"/>
        </w:rPr>
        <w:t xml:space="preserve">Удобный и недорогой сервис по доставке туристов непосредственно из аэропортов до самых популярных курортов в Доломитах уже несколько лет предлагает компания </w:t>
      </w:r>
      <w:r w:rsidRPr="000E0BFB">
        <w:rPr>
          <w:rFonts w:cs="Arial"/>
          <w:b/>
          <w:lang w:val="en-US"/>
        </w:rPr>
        <w:t>Fly</w:t>
      </w:r>
      <w:r w:rsidRPr="000E0BFB">
        <w:rPr>
          <w:rFonts w:cs="Arial"/>
          <w:b/>
          <w:lang w:val="ru-RU"/>
        </w:rPr>
        <w:t xml:space="preserve"> </w:t>
      </w:r>
      <w:r w:rsidRPr="000E0BFB">
        <w:rPr>
          <w:rFonts w:cs="Arial"/>
          <w:b/>
          <w:lang w:val="en-US"/>
        </w:rPr>
        <w:t>Ski</w:t>
      </w:r>
      <w:r w:rsidRPr="000E0BFB">
        <w:rPr>
          <w:rFonts w:cs="Arial"/>
          <w:b/>
          <w:lang w:val="ru-RU"/>
        </w:rPr>
        <w:t xml:space="preserve"> </w:t>
      </w:r>
      <w:r w:rsidRPr="000E0BFB">
        <w:rPr>
          <w:rFonts w:cs="Arial"/>
          <w:b/>
          <w:lang w:val="en-US"/>
        </w:rPr>
        <w:t>Shuttle</w:t>
      </w:r>
      <w:r w:rsidRPr="000E0BFB">
        <w:rPr>
          <w:rFonts w:cs="Arial"/>
          <w:b/>
          <w:lang w:val="ru-RU"/>
        </w:rPr>
        <w:t>.</w:t>
      </w:r>
    </w:p>
    <w:p w:rsidR="005208E5" w:rsidRDefault="005208E5" w:rsidP="008B34F7">
      <w:pPr>
        <w:spacing w:line="276" w:lineRule="auto"/>
        <w:rPr>
          <w:rFonts w:cs="Arial"/>
          <w:lang w:val="ru-RU"/>
        </w:rPr>
      </w:pPr>
    </w:p>
    <w:p w:rsidR="008B34F7" w:rsidRPr="000E0BFB" w:rsidRDefault="008B34F7" w:rsidP="008B34F7">
      <w:pPr>
        <w:spacing w:line="276" w:lineRule="auto"/>
        <w:rPr>
          <w:rFonts w:cs="Arial"/>
          <w:lang w:val="ru-RU"/>
        </w:rPr>
      </w:pPr>
    </w:p>
    <w:p w:rsidR="005208E5" w:rsidRPr="000E0BFB" w:rsidRDefault="0067053E" w:rsidP="008B34F7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 зимний сезон с 8 декабря по 2 апреля шаттлы будут курсировать по субботам и воскресеньям из аэропортов Вероны, Бергамо, Милана</w:t>
      </w:r>
      <w:r w:rsidR="00A10EA4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Венеции</w:t>
      </w:r>
      <w:r w:rsidR="00A10EA4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 и Тревизо</w:t>
      </w:r>
      <w:r w:rsidR="005208E5" w:rsidRPr="000E0BFB">
        <w:rPr>
          <w:rStyle w:val="TestoSohoL10"/>
          <w:rFonts w:ascii="Arial" w:hAnsi="Arial" w:cs="Arial"/>
          <w:sz w:val="24"/>
          <w:szCs w:val="24"/>
          <w:lang w:val="ru-RU"/>
        </w:rPr>
        <w:t>, а также из центра столицы региона – города Тренто</w:t>
      </w:r>
      <w:r w:rsidR="005208E5" w:rsidRPr="008B34F7">
        <w:rPr>
          <w:rStyle w:val="TestoSohoL10"/>
          <w:rFonts w:ascii="Arial" w:hAnsi="Arial" w:cs="Arial"/>
          <w:sz w:val="24"/>
          <w:szCs w:val="24"/>
          <w:lang w:val="ru-RU"/>
        </w:rPr>
        <w:t>.</w:t>
      </w:r>
      <w:r w:rsidR="009B0B82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 На наиболее востребованных направлениях в эти дни предусмотрены по 2-3 поездки.</w:t>
      </w:r>
    </w:p>
    <w:p w:rsidR="00BF4BA3" w:rsidRPr="000E0BFB" w:rsidRDefault="009B0B82" w:rsidP="008B34F7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На рождественские и новогодние каникулы запланированы </w:t>
      </w:r>
      <w:r w:rsidR="005208E5" w:rsidRPr="000E0BFB">
        <w:rPr>
          <w:rStyle w:val="TestoSohoL10"/>
          <w:rFonts w:ascii="Arial" w:hAnsi="Arial" w:cs="Arial"/>
          <w:sz w:val="24"/>
          <w:szCs w:val="24"/>
          <w:lang w:val="ru-RU"/>
        </w:rPr>
        <w:t>дополнительные рейсы.</w:t>
      </w:r>
    </w:p>
    <w:p w:rsidR="003876FF" w:rsidRPr="000E0BFB" w:rsidRDefault="003876FF" w:rsidP="008B34F7">
      <w:pPr>
        <w:pStyle w:val="Nessunaspaziatura"/>
        <w:jc w:val="both"/>
        <w:rPr>
          <w:rStyle w:val="TestoSohoL10"/>
          <w:rFonts w:ascii="Arial" w:hAnsi="Arial" w:cs="Arial"/>
          <w:b/>
          <w:bCs/>
          <w:sz w:val="24"/>
          <w:szCs w:val="24"/>
          <w:lang w:val="ru-RU"/>
        </w:rPr>
      </w:pPr>
    </w:p>
    <w:p w:rsidR="008271D5" w:rsidRPr="008B34F7" w:rsidRDefault="007C6E7B" w:rsidP="008B34F7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Из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аэропортов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Verona</w:t>
      </w:r>
      <w:r w:rsidR="005208E5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B702B7" w:rsidRPr="000E0BFB">
        <w:rPr>
          <w:rStyle w:val="TestoSohoL10"/>
          <w:rFonts w:ascii="Arial" w:hAnsi="Arial" w:cs="Arial"/>
          <w:sz w:val="24"/>
          <w:szCs w:val="24"/>
          <w:lang w:val="en-US"/>
        </w:rPr>
        <w:t>Va</w:t>
      </w:r>
      <w:r w:rsidR="005208E5" w:rsidRPr="000E0BFB">
        <w:rPr>
          <w:rStyle w:val="TestoSohoL10"/>
          <w:rFonts w:ascii="Arial" w:hAnsi="Arial" w:cs="Arial"/>
          <w:sz w:val="24"/>
          <w:szCs w:val="24"/>
          <w:lang w:val="en-US"/>
        </w:rPr>
        <w:t>lerio</w:t>
      </w:r>
      <w:r w:rsidR="005208E5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702B7" w:rsidRPr="000E0BFB">
        <w:rPr>
          <w:rStyle w:val="TestoSohoL10"/>
          <w:rFonts w:ascii="Arial" w:hAnsi="Arial" w:cs="Arial"/>
          <w:sz w:val="24"/>
          <w:szCs w:val="24"/>
          <w:lang w:val="en-US"/>
        </w:rPr>
        <w:t>Ca</w:t>
      </w:r>
      <w:r w:rsidR="005208E5" w:rsidRPr="000E0BFB">
        <w:rPr>
          <w:rStyle w:val="TestoSohoL10"/>
          <w:rFonts w:ascii="Arial" w:hAnsi="Arial" w:cs="Arial"/>
          <w:sz w:val="24"/>
          <w:szCs w:val="24"/>
          <w:lang w:val="en-US"/>
        </w:rPr>
        <w:t>tul</w:t>
      </w:r>
      <w:r w:rsidR="00B702B7" w:rsidRPr="000E0BFB">
        <w:rPr>
          <w:rStyle w:val="TestoSohoL10"/>
          <w:rFonts w:ascii="Arial" w:hAnsi="Arial" w:cs="Arial"/>
          <w:sz w:val="24"/>
          <w:szCs w:val="24"/>
          <w:lang w:val="en-US"/>
        </w:rPr>
        <w:t>l</w:t>
      </w:r>
      <w:r w:rsidR="005208E5" w:rsidRPr="000E0BFB">
        <w:rPr>
          <w:rStyle w:val="TestoSohoL10"/>
          <w:rFonts w:ascii="Arial" w:hAnsi="Arial" w:cs="Arial"/>
          <w:sz w:val="24"/>
          <w:szCs w:val="24"/>
          <w:lang w:val="en-US"/>
        </w:rPr>
        <w:t>o</w:t>
      </w:r>
      <w:proofErr w:type="spellEnd"/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Bergamo</w:t>
      </w:r>
      <w:r w:rsidR="005208E5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5208E5" w:rsidRPr="000E0BFB">
        <w:rPr>
          <w:rStyle w:val="TestoSohoL10"/>
          <w:rFonts w:ascii="Arial" w:hAnsi="Arial" w:cs="Arial"/>
          <w:sz w:val="24"/>
          <w:szCs w:val="24"/>
        </w:rPr>
        <w:t>Orio</w:t>
      </w:r>
      <w:r w:rsidR="005208E5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5208E5" w:rsidRPr="000E0BFB">
        <w:rPr>
          <w:rStyle w:val="TestoSohoL10"/>
          <w:rFonts w:ascii="Arial" w:hAnsi="Arial" w:cs="Arial"/>
          <w:sz w:val="24"/>
          <w:szCs w:val="24"/>
        </w:rPr>
        <w:t>al</w:t>
      </w:r>
      <w:r w:rsidR="005208E5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5208E5" w:rsidRPr="000E0BFB">
        <w:rPr>
          <w:rStyle w:val="TestoSohoL10"/>
          <w:rFonts w:ascii="Arial" w:hAnsi="Arial" w:cs="Arial"/>
          <w:sz w:val="24"/>
          <w:szCs w:val="24"/>
        </w:rPr>
        <w:t>Serio</w:t>
      </w:r>
      <w:r w:rsidR="002018E8" w:rsidRPr="008B34F7">
        <w:rPr>
          <w:rStyle w:val="TestoSohoL10"/>
          <w:rFonts w:ascii="Arial" w:hAnsi="Arial" w:cs="Arial"/>
          <w:sz w:val="24"/>
          <w:szCs w:val="24"/>
          <w:lang w:val="ru-RU"/>
        </w:rPr>
        <w:t>,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</w:rPr>
        <w:t>Milan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Linate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автобусы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10EA4" w:rsidRPr="000E0BFB">
        <w:rPr>
          <w:rStyle w:val="TestoSohoL10"/>
          <w:rFonts w:ascii="Arial" w:hAnsi="Arial" w:cs="Arial"/>
          <w:sz w:val="24"/>
          <w:szCs w:val="24"/>
        </w:rPr>
        <w:t>Fly</w:t>
      </w:r>
      <w:proofErr w:type="spellEnd"/>
      <w:r w:rsidR="00A10EA4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0E0BFB">
        <w:rPr>
          <w:rStyle w:val="TestoSohoL10"/>
          <w:rFonts w:ascii="Arial" w:hAnsi="Arial" w:cs="Arial"/>
          <w:sz w:val="24"/>
          <w:szCs w:val="24"/>
        </w:rPr>
        <w:t>Ski</w:t>
      </w:r>
      <w:r w:rsidR="00A10EA4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</w:rPr>
        <w:t>Shuttle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будут</w:t>
      </w:r>
      <w:r w:rsidR="008271D5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8271D5" w:rsidRPr="008B34F7">
        <w:rPr>
          <w:rFonts w:cs="Arial"/>
          <w:lang w:val="ru-RU"/>
        </w:rPr>
        <w:t xml:space="preserve">доставлять туристов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на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курорты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М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адонна-ди-Кампильо (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Madonna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Campiglio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),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Пинцоло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(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Pinzolo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)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Валь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ди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Соле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(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Val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Sole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)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Валь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ди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Фасса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(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Val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Fassa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),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Валь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ди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Фьемме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(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Val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Fiemme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)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>,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Паганелла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(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Paganella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),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Сан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Мартино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ди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Кастроцца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(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San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Martino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0E0BFB">
        <w:rPr>
          <w:rStyle w:val="TestoSohoL10"/>
          <w:rFonts w:ascii="Arial" w:hAnsi="Arial" w:cs="Arial"/>
          <w:sz w:val="24"/>
          <w:szCs w:val="24"/>
        </w:rPr>
        <w:t>Castrozza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)</w:t>
      </w:r>
      <w:r w:rsidR="0071392F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. </w:t>
      </w:r>
    </w:p>
    <w:p w:rsidR="0071392F" w:rsidRPr="008B34F7" w:rsidRDefault="007C6E7B" w:rsidP="008B34F7">
      <w:pPr>
        <w:jc w:val="both"/>
        <w:rPr>
          <w:rFonts w:cs="Arial"/>
          <w:lang w:val="ru-RU"/>
        </w:rPr>
      </w:pP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Из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аэропортов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Венеции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– </w:t>
      </w:r>
      <w:r w:rsidR="00A10EA4" w:rsidRPr="000E0BFB">
        <w:rPr>
          <w:rStyle w:val="TestoSohoL10"/>
          <w:rFonts w:ascii="Arial" w:hAnsi="Arial" w:cs="Arial"/>
          <w:sz w:val="24"/>
          <w:szCs w:val="24"/>
        </w:rPr>
        <w:t>Marco</w:t>
      </w:r>
      <w:r w:rsidR="00A10EA4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0E0BFB">
        <w:rPr>
          <w:rStyle w:val="TestoSohoL10"/>
          <w:rFonts w:ascii="Arial" w:hAnsi="Arial" w:cs="Arial"/>
          <w:sz w:val="24"/>
          <w:szCs w:val="24"/>
        </w:rPr>
        <w:t>Polo</w:t>
      </w:r>
      <w:r w:rsidR="00A10EA4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0E0BFB">
        <w:rPr>
          <w:rStyle w:val="TestoSohoL10"/>
          <w:rFonts w:ascii="Arial" w:hAnsi="Arial" w:cs="Arial"/>
          <w:sz w:val="24"/>
          <w:szCs w:val="24"/>
          <w:lang w:val="ru-RU"/>
        </w:rPr>
        <w:t>и</w:t>
      </w:r>
      <w:r w:rsidR="00A10EA4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0E0BFB">
        <w:rPr>
          <w:rStyle w:val="TestoSohoL10"/>
          <w:rFonts w:ascii="Arial" w:hAnsi="Arial" w:cs="Arial"/>
          <w:sz w:val="24"/>
          <w:szCs w:val="24"/>
        </w:rPr>
        <w:t>Treviso</w:t>
      </w:r>
      <w:r w:rsidR="00A10EA4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0E0BFB">
        <w:rPr>
          <w:rStyle w:val="TestoSohoL10"/>
          <w:rFonts w:ascii="Arial" w:hAnsi="Arial" w:cs="Arial"/>
          <w:sz w:val="24"/>
          <w:szCs w:val="24"/>
        </w:rPr>
        <w:t>Canova</w:t>
      </w:r>
      <w:r w:rsidR="00A10EA4"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шаттлы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5208E5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отправляются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Валь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ди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Фьемме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Валь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ди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>-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Фасса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и</w:t>
      </w:r>
      <w:r w:rsidRPr="008B34F7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С</w:t>
      </w:r>
      <w:r w:rsidRPr="008B34F7">
        <w:rPr>
          <w:rFonts w:cs="Arial"/>
          <w:lang w:val="ru-RU"/>
        </w:rPr>
        <w:t>ан-Мартино-ди-Кастроцца.</w:t>
      </w:r>
    </w:p>
    <w:p w:rsidR="009B0B82" w:rsidRPr="008B34F7" w:rsidRDefault="009B0B82" w:rsidP="008B34F7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</w:p>
    <w:p w:rsidR="00A10EA4" w:rsidRPr="000E0BFB" w:rsidRDefault="00A252AC" w:rsidP="008B34F7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Б</w:t>
      </w:r>
      <w:r w:rsidR="00A10EA4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лагодаря сотрудничеству с транспортной компанией </w:t>
      </w:r>
      <w:r w:rsidR="00A10EA4" w:rsidRPr="000E0BFB">
        <w:rPr>
          <w:rStyle w:val="TestoSohoL10"/>
          <w:rFonts w:ascii="Arial" w:hAnsi="Arial" w:cs="Arial"/>
          <w:sz w:val="24"/>
          <w:szCs w:val="24"/>
          <w:lang w:val="en-US"/>
        </w:rPr>
        <w:t>Orio</w:t>
      </w:r>
      <w:r w:rsidR="00A10EA4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0E0BFB">
        <w:rPr>
          <w:rStyle w:val="TestoSohoL10"/>
          <w:rFonts w:ascii="Arial" w:hAnsi="Arial" w:cs="Arial"/>
          <w:sz w:val="24"/>
          <w:szCs w:val="24"/>
          <w:lang w:val="en-US"/>
        </w:rPr>
        <w:t>Shuttle</w:t>
      </w:r>
      <w:r w:rsidR="00A10EA4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маршрутная сеть еще больше расширилась – среди аэропортов, откуда быстро и удобно можно попасть на популярные горнолыжные курорты в Доломитах, появился самый крупный аэропорт Милана – </w:t>
      </w:r>
      <w:r w:rsidRPr="000E0BFB">
        <w:rPr>
          <w:rStyle w:val="TestoSohoL10"/>
          <w:rFonts w:ascii="Arial" w:hAnsi="Arial" w:cs="Arial"/>
          <w:sz w:val="24"/>
          <w:szCs w:val="24"/>
          <w:lang w:val="en-US"/>
        </w:rPr>
        <w:t>Malpensa</w:t>
      </w: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.</w:t>
      </w:r>
    </w:p>
    <w:p w:rsidR="0091313B" w:rsidRPr="000E0BFB" w:rsidRDefault="0091313B" w:rsidP="008B34F7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</w:p>
    <w:p w:rsidR="0091313B" w:rsidRPr="000E0BFB" w:rsidRDefault="0091313B" w:rsidP="008B34F7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Стоимость поездки – 60 евро при покупке билета туда и обратно, 35 евро в одну сторону. Для детей предусмотрены скидки. Существуют специа</w:t>
      </w:r>
      <w:bookmarkStart w:id="0" w:name="_GoBack"/>
      <w:bookmarkEnd w:id="0"/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>льные условия на провоз багажа и горнолыжного оборудования.</w:t>
      </w:r>
    </w:p>
    <w:p w:rsidR="0071392F" w:rsidRPr="000E0BFB" w:rsidRDefault="0091313B" w:rsidP="008B34F7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Бронировать билеты необходимо заранее </w:t>
      </w:r>
      <w:r w:rsidR="00462EFD" w:rsidRPr="000E0BFB">
        <w:rPr>
          <w:rStyle w:val="TestoSohoL10"/>
          <w:rFonts w:ascii="Arial" w:hAnsi="Arial" w:cs="Arial"/>
          <w:sz w:val="24"/>
          <w:szCs w:val="24"/>
          <w:lang w:val="ru-RU"/>
        </w:rPr>
        <w:t>в Интернете</w:t>
      </w:r>
      <w:r w:rsidR="00A252AC" w:rsidRPr="008B34F7">
        <w:rPr>
          <w:rFonts w:cs="Arial"/>
          <w:lang w:val="ru-RU"/>
        </w:rPr>
        <w:t>:</w:t>
      </w:r>
      <w:r w:rsidR="00A252AC" w:rsidRPr="000E0BFB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hyperlink r:id="rId8" w:history="1">
        <w:r w:rsidR="00A252AC" w:rsidRPr="000E0BFB">
          <w:rPr>
            <w:rStyle w:val="Collegamentoipertestuale"/>
            <w:rFonts w:cs="Arial"/>
            <w:spacing w:val="-2"/>
            <w:szCs w:val="24"/>
          </w:rPr>
          <w:t>www</w:t>
        </w:r>
        <w:r w:rsidR="00A252AC" w:rsidRPr="008B34F7">
          <w:rPr>
            <w:rStyle w:val="Collegamentoipertestuale"/>
            <w:rFonts w:cs="Arial"/>
            <w:spacing w:val="-2"/>
            <w:szCs w:val="24"/>
            <w:lang w:val="ru-RU"/>
          </w:rPr>
          <w:t>.</w:t>
        </w:r>
        <w:proofErr w:type="spellStart"/>
        <w:r w:rsidR="00A252AC" w:rsidRPr="000E0BFB">
          <w:rPr>
            <w:rStyle w:val="Collegamentoipertestuale"/>
            <w:rFonts w:cs="Arial"/>
            <w:spacing w:val="-2"/>
            <w:szCs w:val="24"/>
          </w:rPr>
          <w:t>flyskishuttle</w:t>
        </w:r>
        <w:proofErr w:type="spellEnd"/>
        <w:r w:rsidR="00A252AC" w:rsidRPr="008B34F7">
          <w:rPr>
            <w:rStyle w:val="Collegamentoipertestuale"/>
            <w:rFonts w:cs="Arial"/>
            <w:spacing w:val="-2"/>
            <w:szCs w:val="24"/>
            <w:lang w:val="ru-RU"/>
          </w:rPr>
          <w:t>.</w:t>
        </w:r>
        <w:proofErr w:type="spellStart"/>
        <w:r w:rsidR="00A252AC" w:rsidRPr="000E0BFB">
          <w:rPr>
            <w:rStyle w:val="Collegamentoipertestuale"/>
            <w:rFonts w:cs="Arial"/>
            <w:spacing w:val="-2"/>
            <w:szCs w:val="24"/>
          </w:rPr>
          <w:t>com</w:t>
        </w:r>
        <w:proofErr w:type="spellEnd"/>
      </w:hyperlink>
      <w:r w:rsidR="00A252AC" w:rsidRPr="008B34F7">
        <w:rPr>
          <w:rStyle w:val="TestoSohoL10"/>
          <w:rFonts w:ascii="Arial" w:hAnsi="Arial" w:cs="Arial"/>
          <w:sz w:val="24"/>
          <w:szCs w:val="24"/>
          <w:lang w:val="ru-RU"/>
        </w:rPr>
        <w:t>.</w:t>
      </w:r>
    </w:p>
    <w:sectPr w:rsidR="0071392F" w:rsidRPr="000E0BFB" w:rsidSect="00DE0E23">
      <w:headerReference w:type="default" r:id="rId9"/>
      <w:footerReference w:type="default" r:id="rId10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C4B" w:rsidRDefault="00402C4B">
      <w:r>
        <w:separator/>
      </w:r>
    </w:p>
  </w:endnote>
  <w:endnote w:type="continuationSeparator" w:id="0">
    <w:p w:rsidR="00402C4B" w:rsidRDefault="00402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ohoGothicPro-Light">
    <w:altName w:val="Soho Gothic Pro Ligh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880" w:rsidRDefault="004F2880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F71BA9" id="Line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4F2880" w:rsidRPr="00BC32E2" w:rsidTr="00BC32E2">
      <w:tc>
        <w:tcPr>
          <w:tcW w:w="5116" w:type="dxa"/>
          <w:shd w:val="clear" w:color="auto" w:fill="auto"/>
        </w:tcPr>
        <w:p w:rsidR="004F2880" w:rsidRPr="008B34F7" w:rsidRDefault="008B34F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MEDIA PR</w:t>
          </w:r>
        </w:p>
        <w:p w:rsidR="004F2880" w:rsidRPr="008B34F7" w:rsidRDefault="004F288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8B34F7">
            <w:rPr>
              <w:rFonts w:ascii="HelveticaNeueLT Std" w:hAnsi="HelveticaNeueLT Std" w:cs="Arial"/>
              <w:sz w:val="18"/>
              <w:szCs w:val="18"/>
              <w:lang w:val="en-US"/>
            </w:rPr>
            <w:t xml:space="preserve">Tel. </w:t>
          </w:r>
          <w:r w:rsidR="008B34F7">
            <w:rPr>
              <w:rFonts w:ascii="HelveticaNeueLT Std" w:hAnsi="HelveticaNeueLT Std" w:cs="Arial"/>
              <w:sz w:val="18"/>
              <w:szCs w:val="18"/>
              <w:lang w:val="en-US"/>
            </w:rPr>
            <w:t xml:space="preserve">(+39) </w:t>
          </w:r>
          <w:r w:rsidRPr="008B34F7">
            <w:rPr>
              <w:rFonts w:ascii="HelveticaNeueLT Std" w:hAnsi="HelveticaNeueLT Std" w:cs="Arial"/>
              <w:sz w:val="18"/>
              <w:szCs w:val="18"/>
              <w:lang w:val="en-US"/>
            </w:rPr>
            <w:t>0461 2193</w:t>
          </w:r>
          <w:r w:rsidR="008B34F7">
            <w:rPr>
              <w:rFonts w:ascii="HelveticaNeueLT Std" w:hAnsi="HelveticaNeueLT Std" w:cs="Arial"/>
              <w:sz w:val="18"/>
              <w:szCs w:val="18"/>
              <w:lang w:val="en-US"/>
            </w:rPr>
            <w:t>55</w:t>
          </w:r>
        </w:p>
        <w:p w:rsidR="004F2880" w:rsidRPr="008B34F7" w:rsidRDefault="004F288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8B34F7">
            <w:rPr>
              <w:rFonts w:ascii="HelveticaNeueLT Std" w:hAnsi="HelveticaNeueLT Std" w:cs="Arial"/>
              <w:sz w:val="18"/>
              <w:szCs w:val="18"/>
              <w:lang w:val="en-US"/>
            </w:rPr>
            <w:t>press@trentinomarketing.org</w:t>
          </w:r>
        </w:p>
        <w:p w:rsidR="004F2880" w:rsidRPr="00BC32E2" w:rsidRDefault="004F2880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59385" cy="127635"/>
                <wp:effectExtent l="0" t="0" r="0" b="5715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2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4F2880" w:rsidRPr="00BC32E2" w:rsidRDefault="004F288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4F2880" w:rsidRPr="00BC32E2" w:rsidRDefault="004F288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0465" cy="436245"/>
                <wp:effectExtent l="0" t="0" r="635" b="190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46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2880" w:rsidRPr="00A94801" w:rsidRDefault="004F2880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C4B" w:rsidRDefault="00402C4B">
      <w:r>
        <w:separator/>
      </w:r>
    </w:p>
  </w:footnote>
  <w:footnote w:type="continuationSeparator" w:id="0">
    <w:p w:rsidR="00402C4B" w:rsidRDefault="00402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880" w:rsidRDefault="004F2880" w:rsidP="0043620C">
    <w:pPr>
      <w:pStyle w:val="Intestazione"/>
      <w:jc w:val="center"/>
    </w:pPr>
  </w:p>
  <w:p w:rsidR="004F2880" w:rsidRPr="00927A5E" w:rsidRDefault="008B34F7" w:rsidP="008B34F7">
    <w:pPr>
      <w:pStyle w:val="Intestazione"/>
      <w:rPr>
        <w:sz w:val="32"/>
        <w:szCs w:val="32"/>
      </w:rPr>
    </w:pPr>
    <w:r>
      <w:rPr>
        <w:noProof/>
      </w:rPr>
      <w:drawing>
        <wp:inline distT="0" distB="0" distL="0" distR="0" wp14:anchorId="7BDE024D" wp14:editId="3FE6F137">
          <wp:extent cx="1578610" cy="675005"/>
          <wp:effectExtent l="0" t="0" r="2540" b="0"/>
          <wp:docPr id="6" name="Immagine 6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8pt;height:22.8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AB14C8C"/>
    <w:multiLevelType w:val="hybridMultilevel"/>
    <w:tmpl w:val="A11C162E"/>
    <w:lvl w:ilvl="0" w:tplc="0000000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1"/>
  </w:num>
  <w:num w:numId="7">
    <w:abstractNumId w:val="4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44"/>
    <w:rsid w:val="00012A90"/>
    <w:rsid w:val="00013428"/>
    <w:rsid w:val="000149B0"/>
    <w:rsid w:val="00015447"/>
    <w:rsid w:val="00015A1C"/>
    <w:rsid w:val="00016615"/>
    <w:rsid w:val="000177E6"/>
    <w:rsid w:val="00020C8A"/>
    <w:rsid w:val="00022735"/>
    <w:rsid w:val="00024BE0"/>
    <w:rsid w:val="00026028"/>
    <w:rsid w:val="000262B6"/>
    <w:rsid w:val="000309FA"/>
    <w:rsid w:val="000312A8"/>
    <w:rsid w:val="000411FA"/>
    <w:rsid w:val="00042A11"/>
    <w:rsid w:val="0004586F"/>
    <w:rsid w:val="000465D9"/>
    <w:rsid w:val="00051FC6"/>
    <w:rsid w:val="0005598F"/>
    <w:rsid w:val="00064801"/>
    <w:rsid w:val="00065BA9"/>
    <w:rsid w:val="00070FD0"/>
    <w:rsid w:val="0007236C"/>
    <w:rsid w:val="0009119D"/>
    <w:rsid w:val="00097560"/>
    <w:rsid w:val="000B5572"/>
    <w:rsid w:val="000B709A"/>
    <w:rsid w:val="000C1975"/>
    <w:rsid w:val="000C5170"/>
    <w:rsid w:val="000D3796"/>
    <w:rsid w:val="000D599F"/>
    <w:rsid w:val="000D64CA"/>
    <w:rsid w:val="000E0BFB"/>
    <w:rsid w:val="000E18B7"/>
    <w:rsid w:val="000E20F1"/>
    <w:rsid w:val="000F3CFA"/>
    <w:rsid w:val="000F61CF"/>
    <w:rsid w:val="00105B32"/>
    <w:rsid w:val="001109DD"/>
    <w:rsid w:val="00112FC7"/>
    <w:rsid w:val="0012147C"/>
    <w:rsid w:val="00124E49"/>
    <w:rsid w:val="001353E2"/>
    <w:rsid w:val="001360B0"/>
    <w:rsid w:val="00141520"/>
    <w:rsid w:val="00147BD9"/>
    <w:rsid w:val="00152FBD"/>
    <w:rsid w:val="001543DA"/>
    <w:rsid w:val="00165024"/>
    <w:rsid w:val="0016511F"/>
    <w:rsid w:val="001662D3"/>
    <w:rsid w:val="00166B09"/>
    <w:rsid w:val="001675D5"/>
    <w:rsid w:val="00177FE0"/>
    <w:rsid w:val="00180B14"/>
    <w:rsid w:val="00181CA7"/>
    <w:rsid w:val="00181D59"/>
    <w:rsid w:val="00184658"/>
    <w:rsid w:val="001901BB"/>
    <w:rsid w:val="00196D7C"/>
    <w:rsid w:val="00197DEE"/>
    <w:rsid w:val="001A0144"/>
    <w:rsid w:val="001A1735"/>
    <w:rsid w:val="001A374A"/>
    <w:rsid w:val="001A7C40"/>
    <w:rsid w:val="001B1410"/>
    <w:rsid w:val="001C49BB"/>
    <w:rsid w:val="001D49D0"/>
    <w:rsid w:val="001D7EB0"/>
    <w:rsid w:val="001E218B"/>
    <w:rsid w:val="001E234F"/>
    <w:rsid w:val="001E2C71"/>
    <w:rsid w:val="001E3323"/>
    <w:rsid w:val="001F2FAF"/>
    <w:rsid w:val="002018E8"/>
    <w:rsid w:val="0020615C"/>
    <w:rsid w:val="00206338"/>
    <w:rsid w:val="0021607B"/>
    <w:rsid w:val="00217DD8"/>
    <w:rsid w:val="00223F49"/>
    <w:rsid w:val="00223FA5"/>
    <w:rsid w:val="00224148"/>
    <w:rsid w:val="002408CF"/>
    <w:rsid w:val="00244353"/>
    <w:rsid w:val="00245F83"/>
    <w:rsid w:val="0025306B"/>
    <w:rsid w:val="00261686"/>
    <w:rsid w:val="00263165"/>
    <w:rsid w:val="00266016"/>
    <w:rsid w:val="002775E0"/>
    <w:rsid w:val="0028053D"/>
    <w:rsid w:val="00296238"/>
    <w:rsid w:val="002B3B7C"/>
    <w:rsid w:val="002B4151"/>
    <w:rsid w:val="002D0ABB"/>
    <w:rsid w:val="002D1FB3"/>
    <w:rsid w:val="002E02E5"/>
    <w:rsid w:val="002E712E"/>
    <w:rsid w:val="002F33B8"/>
    <w:rsid w:val="003048E2"/>
    <w:rsid w:val="00305F3E"/>
    <w:rsid w:val="003225E8"/>
    <w:rsid w:val="00323066"/>
    <w:rsid w:val="003406B9"/>
    <w:rsid w:val="00340DA3"/>
    <w:rsid w:val="00341E64"/>
    <w:rsid w:val="0034276A"/>
    <w:rsid w:val="00356E9D"/>
    <w:rsid w:val="00357E7B"/>
    <w:rsid w:val="00360B8A"/>
    <w:rsid w:val="003647B3"/>
    <w:rsid w:val="00365481"/>
    <w:rsid w:val="00366495"/>
    <w:rsid w:val="00366DA6"/>
    <w:rsid w:val="00370935"/>
    <w:rsid w:val="0037138D"/>
    <w:rsid w:val="0037141C"/>
    <w:rsid w:val="003720FD"/>
    <w:rsid w:val="003765C0"/>
    <w:rsid w:val="00385152"/>
    <w:rsid w:val="00385342"/>
    <w:rsid w:val="003876FF"/>
    <w:rsid w:val="003961CD"/>
    <w:rsid w:val="003B2DE4"/>
    <w:rsid w:val="003B374C"/>
    <w:rsid w:val="003C4361"/>
    <w:rsid w:val="003D04A4"/>
    <w:rsid w:val="003D291D"/>
    <w:rsid w:val="003D447A"/>
    <w:rsid w:val="003D6C67"/>
    <w:rsid w:val="003E45E3"/>
    <w:rsid w:val="003E6047"/>
    <w:rsid w:val="003E7A76"/>
    <w:rsid w:val="003F5B9C"/>
    <w:rsid w:val="003F71DF"/>
    <w:rsid w:val="00402C4B"/>
    <w:rsid w:val="00403F8F"/>
    <w:rsid w:val="00405425"/>
    <w:rsid w:val="00407C4D"/>
    <w:rsid w:val="00411931"/>
    <w:rsid w:val="00413056"/>
    <w:rsid w:val="004167CF"/>
    <w:rsid w:val="00421452"/>
    <w:rsid w:val="00422726"/>
    <w:rsid w:val="0042505B"/>
    <w:rsid w:val="004265D3"/>
    <w:rsid w:val="00427110"/>
    <w:rsid w:val="00427329"/>
    <w:rsid w:val="00433DE4"/>
    <w:rsid w:val="0043509C"/>
    <w:rsid w:val="004353AB"/>
    <w:rsid w:val="00435B05"/>
    <w:rsid w:val="0043620C"/>
    <w:rsid w:val="00437789"/>
    <w:rsid w:val="00440D41"/>
    <w:rsid w:val="004412E0"/>
    <w:rsid w:val="00444143"/>
    <w:rsid w:val="00445714"/>
    <w:rsid w:val="00451002"/>
    <w:rsid w:val="00462EFD"/>
    <w:rsid w:val="0046595D"/>
    <w:rsid w:val="00465BC6"/>
    <w:rsid w:val="00473A7C"/>
    <w:rsid w:val="00473D0B"/>
    <w:rsid w:val="00477176"/>
    <w:rsid w:val="0047747F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C1DEE"/>
    <w:rsid w:val="004C7287"/>
    <w:rsid w:val="004D3784"/>
    <w:rsid w:val="004D688B"/>
    <w:rsid w:val="004F17A1"/>
    <w:rsid w:val="004F2880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141EA"/>
    <w:rsid w:val="005208E5"/>
    <w:rsid w:val="00521E2D"/>
    <w:rsid w:val="005244F1"/>
    <w:rsid w:val="00530535"/>
    <w:rsid w:val="00531AB8"/>
    <w:rsid w:val="005407AC"/>
    <w:rsid w:val="00551D95"/>
    <w:rsid w:val="00552D62"/>
    <w:rsid w:val="0055500B"/>
    <w:rsid w:val="00555A55"/>
    <w:rsid w:val="00570D89"/>
    <w:rsid w:val="005735B4"/>
    <w:rsid w:val="00573A5C"/>
    <w:rsid w:val="005800F3"/>
    <w:rsid w:val="00580784"/>
    <w:rsid w:val="00582463"/>
    <w:rsid w:val="00587CF6"/>
    <w:rsid w:val="00587D59"/>
    <w:rsid w:val="00594D89"/>
    <w:rsid w:val="005966D4"/>
    <w:rsid w:val="005A13A0"/>
    <w:rsid w:val="005A3692"/>
    <w:rsid w:val="005A3BAE"/>
    <w:rsid w:val="005B0CFF"/>
    <w:rsid w:val="005B1C87"/>
    <w:rsid w:val="005B52F1"/>
    <w:rsid w:val="005D0765"/>
    <w:rsid w:val="005D4982"/>
    <w:rsid w:val="005E05D8"/>
    <w:rsid w:val="005E674E"/>
    <w:rsid w:val="005F1FBF"/>
    <w:rsid w:val="005F659D"/>
    <w:rsid w:val="00602C63"/>
    <w:rsid w:val="0060486D"/>
    <w:rsid w:val="006063BB"/>
    <w:rsid w:val="00610CD0"/>
    <w:rsid w:val="00615C62"/>
    <w:rsid w:val="00622240"/>
    <w:rsid w:val="006231CC"/>
    <w:rsid w:val="006279DB"/>
    <w:rsid w:val="00633CB8"/>
    <w:rsid w:val="00636BE3"/>
    <w:rsid w:val="006476FE"/>
    <w:rsid w:val="006511B1"/>
    <w:rsid w:val="0065275F"/>
    <w:rsid w:val="006548D5"/>
    <w:rsid w:val="0065641C"/>
    <w:rsid w:val="00657DA6"/>
    <w:rsid w:val="006630B1"/>
    <w:rsid w:val="006652DB"/>
    <w:rsid w:val="00666A07"/>
    <w:rsid w:val="006700A6"/>
    <w:rsid w:val="0067053E"/>
    <w:rsid w:val="006900B8"/>
    <w:rsid w:val="00695084"/>
    <w:rsid w:val="0069631E"/>
    <w:rsid w:val="00697613"/>
    <w:rsid w:val="006A1633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6F76E1"/>
    <w:rsid w:val="00704DF9"/>
    <w:rsid w:val="00705925"/>
    <w:rsid w:val="0071076C"/>
    <w:rsid w:val="007134CD"/>
    <w:rsid w:val="007135C3"/>
    <w:rsid w:val="0071379D"/>
    <w:rsid w:val="0071392F"/>
    <w:rsid w:val="00713987"/>
    <w:rsid w:val="00717632"/>
    <w:rsid w:val="00723F16"/>
    <w:rsid w:val="00724F3D"/>
    <w:rsid w:val="00724F7B"/>
    <w:rsid w:val="00726D78"/>
    <w:rsid w:val="00740896"/>
    <w:rsid w:val="00740E24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C6E7B"/>
    <w:rsid w:val="007D09A4"/>
    <w:rsid w:val="007D2210"/>
    <w:rsid w:val="007D32CB"/>
    <w:rsid w:val="007D63DE"/>
    <w:rsid w:val="007D74F6"/>
    <w:rsid w:val="007E0F3F"/>
    <w:rsid w:val="007F76F3"/>
    <w:rsid w:val="00800D5F"/>
    <w:rsid w:val="008113F4"/>
    <w:rsid w:val="00811536"/>
    <w:rsid w:val="00816556"/>
    <w:rsid w:val="008271D5"/>
    <w:rsid w:val="00827291"/>
    <w:rsid w:val="008343C3"/>
    <w:rsid w:val="008375EB"/>
    <w:rsid w:val="008435D6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3DF3"/>
    <w:rsid w:val="00897B30"/>
    <w:rsid w:val="008A50E5"/>
    <w:rsid w:val="008A68A4"/>
    <w:rsid w:val="008B0251"/>
    <w:rsid w:val="008B3018"/>
    <w:rsid w:val="008B34F7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11650"/>
    <w:rsid w:val="00911B80"/>
    <w:rsid w:val="0091313B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45EC"/>
    <w:rsid w:val="00955B5F"/>
    <w:rsid w:val="009658AE"/>
    <w:rsid w:val="00966F1E"/>
    <w:rsid w:val="00967803"/>
    <w:rsid w:val="00973281"/>
    <w:rsid w:val="00980A04"/>
    <w:rsid w:val="00996395"/>
    <w:rsid w:val="009B0B82"/>
    <w:rsid w:val="009B1BD1"/>
    <w:rsid w:val="009B6B12"/>
    <w:rsid w:val="009C469A"/>
    <w:rsid w:val="009D1CA3"/>
    <w:rsid w:val="009D4F7B"/>
    <w:rsid w:val="009E25CE"/>
    <w:rsid w:val="009E687B"/>
    <w:rsid w:val="009F320D"/>
    <w:rsid w:val="009F4FEE"/>
    <w:rsid w:val="00A005A6"/>
    <w:rsid w:val="00A02041"/>
    <w:rsid w:val="00A10EA4"/>
    <w:rsid w:val="00A13662"/>
    <w:rsid w:val="00A16275"/>
    <w:rsid w:val="00A20FBF"/>
    <w:rsid w:val="00A240A8"/>
    <w:rsid w:val="00A252AC"/>
    <w:rsid w:val="00A30A29"/>
    <w:rsid w:val="00A30FC5"/>
    <w:rsid w:val="00A316C9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1B5D"/>
    <w:rsid w:val="00AA3B9B"/>
    <w:rsid w:val="00AB1D17"/>
    <w:rsid w:val="00AB3405"/>
    <w:rsid w:val="00AB6E63"/>
    <w:rsid w:val="00AB75D7"/>
    <w:rsid w:val="00AC0548"/>
    <w:rsid w:val="00AC5F31"/>
    <w:rsid w:val="00AD42D5"/>
    <w:rsid w:val="00AE48C1"/>
    <w:rsid w:val="00AF17DF"/>
    <w:rsid w:val="00AF340B"/>
    <w:rsid w:val="00AF7906"/>
    <w:rsid w:val="00B04916"/>
    <w:rsid w:val="00B05FD3"/>
    <w:rsid w:val="00B070BA"/>
    <w:rsid w:val="00B25999"/>
    <w:rsid w:val="00B333F8"/>
    <w:rsid w:val="00B35023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02B7"/>
    <w:rsid w:val="00B72C4F"/>
    <w:rsid w:val="00B74EE1"/>
    <w:rsid w:val="00B80604"/>
    <w:rsid w:val="00B853ED"/>
    <w:rsid w:val="00B9163C"/>
    <w:rsid w:val="00B92544"/>
    <w:rsid w:val="00B92952"/>
    <w:rsid w:val="00B96538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BF4BA3"/>
    <w:rsid w:val="00C03847"/>
    <w:rsid w:val="00C03A2B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3071"/>
    <w:rsid w:val="00C6335A"/>
    <w:rsid w:val="00C6375D"/>
    <w:rsid w:val="00C67987"/>
    <w:rsid w:val="00C70996"/>
    <w:rsid w:val="00C72E17"/>
    <w:rsid w:val="00C77D5E"/>
    <w:rsid w:val="00C95274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E7E0F"/>
    <w:rsid w:val="00CF7D6F"/>
    <w:rsid w:val="00D100B9"/>
    <w:rsid w:val="00D1155C"/>
    <w:rsid w:val="00D13B47"/>
    <w:rsid w:val="00D15995"/>
    <w:rsid w:val="00D17221"/>
    <w:rsid w:val="00D17A73"/>
    <w:rsid w:val="00D24380"/>
    <w:rsid w:val="00D25508"/>
    <w:rsid w:val="00D30BEE"/>
    <w:rsid w:val="00D31B33"/>
    <w:rsid w:val="00D519CC"/>
    <w:rsid w:val="00D630D5"/>
    <w:rsid w:val="00D700A6"/>
    <w:rsid w:val="00D80145"/>
    <w:rsid w:val="00D903E9"/>
    <w:rsid w:val="00D92E61"/>
    <w:rsid w:val="00DA31F0"/>
    <w:rsid w:val="00DC33F1"/>
    <w:rsid w:val="00DC3AB0"/>
    <w:rsid w:val="00DD0CCA"/>
    <w:rsid w:val="00DD3AF0"/>
    <w:rsid w:val="00DE0E23"/>
    <w:rsid w:val="00DF1C28"/>
    <w:rsid w:val="00DF78F4"/>
    <w:rsid w:val="00E00941"/>
    <w:rsid w:val="00E0540F"/>
    <w:rsid w:val="00E05D2B"/>
    <w:rsid w:val="00E06287"/>
    <w:rsid w:val="00E1196D"/>
    <w:rsid w:val="00E1324B"/>
    <w:rsid w:val="00E142B5"/>
    <w:rsid w:val="00E169A4"/>
    <w:rsid w:val="00E17B4B"/>
    <w:rsid w:val="00E20FAA"/>
    <w:rsid w:val="00E23D9A"/>
    <w:rsid w:val="00E23E73"/>
    <w:rsid w:val="00E24A94"/>
    <w:rsid w:val="00E26146"/>
    <w:rsid w:val="00E3198F"/>
    <w:rsid w:val="00E339BC"/>
    <w:rsid w:val="00E3661E"/>
    <w:rsid w:val="00E404ED"/>
    <w:rsid w:val="00E414E0"/>
    <w:rsid w:val="00E46063"/>
    <w:rsid w:val="00E46E01"/>
    <w:rsid w:val="00E474FC"/>
    <w:rsid w:val="00E538CD"/>
    <w:rsid w:val="00E624E3"/>
    <w:rsid w:val="00E6441E"/>
    <w:rsid w:val="00E70CCF"/>
    <w:rsid w:val="00E74BA8"/>
    <w:rsid w:val="00E74CD6"/>
    <w:rsid w:val="00E75525"/>
    <w:rsid w:val="00E80EE2"/>
    <w:rsid w:val="00E84589"/>
    <w:rsid w:val="00E858C1"/>
    <w:rsid w:val="00E85E9F"/>
    <w:rsid w:val="00E92A2D"/>
    <w:rsid w:val="00E92D4E"/>
    <w:rsid w:val="00E92DD3"/>
    <w:rsid w:val="00E94681"/>
    <w:rsid w:val="00E979BB"/>
    <w:rsid w:val="00EA3B80"/>
    <w:rsid w:val="00EA51B4"/>
    <w:rsid w:val="00EA71D7"/>
    <w:rsid w:val="00EB3210"/>
    <w:rsid w:val="00EB35BF"/>
    <w:rsid w:val="00EB4547"/>
    <w:rsid w:val="00EB7C90"/>
    <w:rsid w:val="00EC2D4F"/>
    <w:rsid w:val="00EC76AB"/>
    <w:rsid w:val="00EC7DA1"/>
    <w:rsid w:val="00EE28A3"/>
    <w:rsid w:val="00EF69A4"/>
    <w:rsid w:val="00F01B26"/>
    <w:rsid w:val="00F073D7"/>
    <w:rsid w:val="00F0789B"/>
    <w:rsid w:val="00F17397"/>
    <w:rsid w:val="00F20239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694B"/>
    <w:rsid w:val="00F95E2D"/>
    <w:rsid w:val="00FA1C49"/>
    <w:rsid w:val="00FA5D6B"/>
    <w:rsid w:val="00FA5F82"/>
    <w:rsid w:val="00FB2847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4BC48D2-6C32-4CA6-A804-9B1CA141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character" w:customStyle="1" w:styleId="TestoSohoL10">
    <w:name w:val="Testo Soho L 10"/>
    <w:rsid w:val="0071392F"/>
    <w:rPr>
      <w:rFonts w:ascii="SohoGothicPro-Light" w:hAnsi="SohoGothicPro-Light"/>
      <w:color w:val="000000"/>
      <w:spacing w:val="-2"/>
      <w:sz w:val="16"/>
      <w:szCs w:val="16"/>
    </w:rPr>
  </w:style>
  <w:style w:type="paragraph" w:styleId="Corpotesto">
    <w:name w:val="Body Text"/>
    <w:basedOn w:val="Normale"/>
    <w:link w:val="CorpotestoCarattere"/>
    <w:rsid w:val="005A369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5A3692"/>
    <w:rPr>
      <w:rFonts w:ascii="Arial" w:hAnsi="Arial"/>
      <w:sz w:val="24"/>
    </w:rPr>
  </w:style>
  <w:style w:type="paragraph" w:customStyle="1" w:styleId="Corpodeltesto22">
    <w:name w:val="Corpo del testo 22"/>
    <w:basedOn w:val="Normale"/>
    <w:rsid w:val="00F95E2D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paragraph" w:customStyle="1" w:styleId="Corpodeltesto21">
    <w:name w:val="Corpo del testo 21"/>
    <w:basedOn w:val="Normale"/>
    <w:rsid w:val="00F95E2D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paragraph" w:customStyle="1" w:styleId="msonospacing0">
    <w:name w:val="msonospacing"/>
    <w:rsid w:val="005208E5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yskishutt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190E3-2BBA-4049-9505-35C6BFB6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30</TotalTime>
  <Pages>1</Pages>
  <Words>250</Words>
  <Characters>1720</Characters>
  <Application>Microsoft Office Word</Application>
  <DocSecurity>0</DocSecurity>
  <Lines>14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Gerola Fabio</cp:lastModifiedBy>
  <cp:revision>7</cp:revision>
  <cp:lastPrinted>2017-08-28T14:11:00Z</cp:lastPrinted>
  <dcterms:created xsi:type="dcterms:W3CDTF">2017-09-14T11:39:00Z</dcterms:created>
  <dcterms:modified xsi:type="dcterms:W3CDTF">2017-10-06T08:59:00Z</dcterms:modified>
</cp:coreProperties>
</file>