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C2F" w:rsidRPr="00AE4A03" w:rsidRDefault="00284C81" w:rsidP="009141A7">
      <w:pPr>
        <w:rPr>
          <w:rFonts w:cs="Arial"/>
          <w:b/>
          <w:sz w:val="32"/>
          <w:szCs w:val="32"/>
          <w:lang w:val="nl-NL"/>
        </w:rPr>
      </w:pPr>
      <w:r w:rsidRPr="00AE4A03">
        <w:rPr>
          <w:rFonts w:cs="Arial"/>
          <w:b/>
          <w:sz w:val="32"/>
          <w:szCs w:val="32"/>
          <w:lang w:val="nl-NL"/>
        </w:rPr>
        <w:t>WINTERS</w:t>
      </w:r>
      <w:r w:rsidR="005D1B42" w:rsidRPr="00AE4A03">
        <w:rPr>
          <w:rFonts w:cs="Arial"/>
          <w:b/>
          <w:sz w:val="32"/>
          <w:szCs w:val="32"/>
          <w:lang w:val="nl-NL"/>
        </w:rPr>
        <w:t>PORT</w:t>
      </w:r>
      <w:r w:rsidRPr="00AE4A03">
        <w:rPr>
          <w:rFonts w:cs="Arial"/>
          <w:b/>
          <w:sz w:val="32"/>
          <w:szCs w:val="32"/>
          <w:lang w:val="nl-NL"/>
        </w:rPr>
        <w:t>PLEZIER</w:t>
      </w:r>
      <w:r w:rsidR="00171FC4" w:rsidRPr="00AE4A03">
        <w:rPr>
          <w:rFonts w:cs="Arial"/>
          <w:b/>
          <w:sz w:val="32"/>
          <w:szCs w:val="32"/>
          <w:lang w:val="nl-NL"/>
        </w:rPr>
        <w:t xml:space="preserve"> </w:t>
      </w:r>
      <w:r w:rsidR="00A72480" w:rsidRPr="00AE4A03">
        <w:rPr>
          <w:rFonts w:cs="Arial"/>
          <w:b/>
          <w:sz w:val="32"/>
          <w:szCs w:val="32"/>
          <w:lang w:val="nl-NL"/>
        </w:rPr>
        <w:t>IN TRENTINO ZOWEL</w:t>
      </w:r>
      <w:r w:rsidR="00F5500B" w:rsidRPr="00AE4A03">
        <w:rPr>
          <w:rFonts w:cs="Arial"/>
          <w:b/>
          <w:sz w:val="32"/>
          <w:szCs w:val="32"/>
          <w:lang w:val="nl-NL"/>
        </w:rPr>
        <w:t xml:space="preserve"> O</w:t>
      </w:r>
      <w:r w:rsidR="005D1B42" w:rsidRPr="00AE4A03">
        <w:rPr>
          <w:rFonts w:cs="Arial"/>
          <w:b/>
          <w:sz w:val="32"/>
          <w:szCs w:val="32"/>
          <w:lang w:val="nl-NL"/>
        </w:rPr>
        <w:t>P</w:t>
      </w:r>
      <w:r w:rsidR="00400E32" w:rsidRPr="00AE4A03">
        <w:rPr>
          <w:rFonts w:cs="Arial"/>
          <w:b/>
          <w:sz w:val="32"/>
          <w:szCs w:val="32"/>
          <w:lang w:val="nl-NL"/>
        </w:rPr>
        <w:t xml:space="preserve"> </w:t>
      </w:r>
      <w:r w:rsidR="00A72480" w:rsidRPr="00AE4A03">
        <w:rPr>
          <w:rFonts w:cs="Arial"/>
          <w:b/>
          <w:sz w:val="32"/>
          <w:szCs w:val="32"/>
          <w:lang w:val="nl-NL"/>
        </w:rPr>
        <w:t>ALS</w:t>
      </w:r>
      <w:r w:rsidR="005D1B42" w:rsidRPr="00AE4A03">
        <w:rPr>
          <w:rFonts w:cs="Arial"/>
          <w:b/>
          <w:sz w:val="32"/>
          <w:szCs w:val="32"/>
          <w:lang w:val="nl-NL"/>
        </w:rPr>
        <w:t xml:space="preserve"> NAAST DE PISTE</w:t>
      </w:r>
    </w:p>
    <w:p w:rsidR="009057F1" w:rsidRPr="009057F1" w:rsidRDefault="009057F1" w:rsidP="009141A7">
      <w:pPr>
        <w:rPr>
          <w:rFonts w:cs="Arial"/>
          <w:lang w:val="nl-NL"/>
        </w:rPr>
      </w:pPr>
    </w:p>
    <w:p w:rsidR="00E12112" w:rsidRDefault="00E12112" w:rsidP="006F6EEA">
      <w:pPr>
        <w:pStyle w:val="Corpodeltesto21"/>
        <w:spacing w:line="240" w:lineRule="auto"/>
        <w:ind w:right="-59"/>
        <w:rPr>
          <w:rFonts w:ascii="Arial" w:hAnsi="Arial" w:cs="Arial"/>
          <w:b/>
          <w:lang w:val="nl-NL"/>
        </w:rPr>
      </w:pPr>
      <w:r>
        <w:rPr>
          <w:rFonts w:ascii="Arial" w:hAnsi="Arial" w:cs="Arial"/>
          <w:b/>
          <w:lang w:val="nl-NL"/>
        </w:rPr>
        <w:t>De pistes van het Italiaanse skiwalhalla Trentino bieden niet alleen plezier aan alpine skiërs en snowboarders, maar zijn ook uitermate geschikt voor een breed scala aan an</w:t>
      </w:r>
      <w:r w:rsidR="006F6EEA">
        <w:rPr>
          <w:rFonts w:ascii="Arial" w:hAnsi="Arial" w:cs="Arial"/>
          <w:b/>
          <w:lang w:val="nl-NL"/>
        </w:rPr>
        <w:t xml:space="preserve">dere wintersportactiviteiten. </w:t>
      </w:r>
    </w:p>
    <w:p w:rsidR="00E12112" w:rsidRDefault="00E12112" w:rsidP="006F6EEA">
      <w:pPr>
        <w:pStyle w:val="Corpodeltesto21"/>
        <w:spacing w:line="240" w:lineRule="auto"/>
        <w:ind w:right="-59"/>
        <w:rPr>
          <w:rFonts w:ascii="Arial" w:hAnsi="Arial" w:cs="Arial"/>
          <w:b/>
          <w:lang w:val="nl-NL"/>
        </w:rPr>
      </w:pPr>
    </w:p>
    <w:p w:rsidR="00BD38C5" w:rsidRPr="00E12112" w:rsidRDefault="004F3267" w:rsidP="006F6EEA">
      <w:pPr>
        <w:autoSpaceDE w:val="0"/>
        <w:jc w:val="both"/>
        <w:rPr>
          <w:rFonts w:eastAsia="Arial" w:cs="Arial"/>
          <w:b/>
          <w:lang w:val="nl-NL"/>
        </w:rPr>
      </w:pPr>
      <w:r>
        <w:rPr>
          <w:rFonts w:eastAsia="Arial" w:cs="Arial"/>
          <w:b/>
          <w:lang w:val="nl-NL"/>
        </w:rPr>
        <w:t>Bakermat voor l</w:t>
      </w:r>
      <w:r w:rsidR="00E12112" w:rsidRPr="00E12112">
        <w:rPr>
          <w:rFonts w:eastAsia="Arial" w:cs="Arial"/>
          <w:b/>
          <w:lang w:val="nl-NL"/>
        </w:rPr>
        <w:t>anglauf</w:t>
      </w:r>
      <w:r>
        <w:rPr>
          <w:rFonts w:eastAsia="Arial" w:cs="Arial"/>
          <w:b/>
          <w:lang w:val="nl-NL"/>
        </w:rPr>
        <w:t>en</w:t>
      </w:r>
    </w:p>
    <w:p w:rsidR="00355CA3" w:rsidRDefault="0043513D" w:rsidP="006F6EEA">
      <w:pPr>
        <w:jc w:val="both"/>
        <w:rPr>
          <w:rFonts w:cs="Arial"/>
          <w:lang w:val="nl-NL"/>
        </w:rPr>
      </w:pPr>
      <w:r w:rsidRPr="00355CA3">
        <w:rPr>
          <w:rFonts w:cs="Arial"/>
          <w:lang w:val="nl-NL"/>
        </w:rPr>
        <w:t xml:space="preserve">Zo lijkt </w:t>
      </w:r>
      <w:r w:rsidR="00F50FD5" w:rsidRPr="00355CA3">
        <w:rPr>
          <w:rFonts w:cs="Arial"/>
          <w:lang w:val="nl-NL"/>
        </w:rPr>
        <w:t>Tren</w:t>
      </w:r>
      <w:r w:rsidR="00E76150" w:rsidRPr="00355CA3">
        <w:rPr>
          <w:rFonts w:cs="Arial"/>
          <w:lang w:val="nl-NL"/>
        </w:rPr>
        <w:t>tino</w:t>
      </w:r>
      <w:r w:rsidR="00E12112" w:rsidRPr="00355CA3">
        <w:rPr>
          <w:rFonts w:cs="Arial"/>
          <w:lang w:val="nl-NL"/>
        </w:rPr>
        <w:t xml:space="preserve"> geschapen voor liefhebbers van de lange latten. </w:t>
      </w:r>
      <w:r w:rsidR="00C8588F" w:rsidRPr="00355CA3">
        <w:rPr>
          <w:rFonts w:cs="Arial"/>
          <w:lang w:val="nl-NL"/>
        </w:rPr>
        <w:t>De regio</w:t>
      </w:r>
      <w:r w:rsidR="00E12112" w:rsidRPr="00355CA3">
        <w:rPr>
          <w:rFonts w:cs="Arial"/>
          <w:lang w:val="nl-NL"/>
        </w:rPr>
        <w:t xml:space="preserve"> telt niet minder dan 12 van de in totaal </w:t>
      </w:r>
      <w:r w:rsidR="00E12112" w:rsidRPr="00E453E7">
        <w:rPr>
          <w:rFonts w:cs="Arial"/>
          <w:lang w:val="nl-NL"/>
        </w:rPr>
        <w:t>1</w:t>
      </w:r>
      <w:r w:rsidR="00C439DD" w:rsidRPr="00E453E7">
        <w:rPr>
          <w:rFonts w:cs="Arial"/>
          <w:lang w:val="nl-NL"/>
        </w:rPr>
        <w:t>7</w:t>
      </w:r>
      <w:r w:rsidR="00C439DD">
        <w:rPr>
          <w:rFonts w:cs="Arial"/>
          <w:lang w:val="nl-NL"/>
        </w:rPr>
        <w:t xml:space="preserve"> </w:t>
      </w:r>
      <w:r w:rsidR="00E12112" w:rsidRPr="00355CA3">
        <w:rPr>
          <w:rFonts w:cs="Arial"/>
          <w:lang w:val="nl-NL"/>
        </w:rPr>
        <w:t>grote langlaufcentra</w:t>
      </w:r>
      <w:r w:rsidR="00E12112" w:rsidRPr="00E12112">
        <w:rPr>
          <w:rFonts w:cs="Arial"/>
          <w:lang w:val="nl-NL"/>
        </w:rPr>
        <w:t xml:space="preserve"> binnen het Dolomiti Superski netwerk verspreid over verschillende valleien</w:t>
      </w:r>
      <w:r>
        <w:rPr>
          <w:rFonts w:cs="Arial"/>
          <w:lang w:val="nl-NL"/>
        </w:rPr>
        <w:t>,</w:t>
      </w:r>
      <w:r w:rsidR="00E12112" w:rsidRPr="00E12112">
        <w:rPr>
          <w:rFonts w:cs="Arial"/>
          <w:lang w:val="nl-NL"/>
        </w:rPr>
        <w:t xml:space="preserve"> waarvan Val di Fassa en Val di Fiemme wereldwijd worden gezien </w:t>
      </w:r>
      <w:r w:rsidR="00E12112">
        <w:rPr>
          <w:rFonts w:cs="Arial"/>
          <w:lang w:val="nl-NL"/>
        </w:rPr>
        <w:t>als de bakermat van het langlaufen</w:t>
      </w:r>
      <w:r w:rsidR="00E12112" w:rsidRPr="00E12112">
        <w:rPr>
          <w:rFonts w:cs="Arial"/>
          <w:lang w:val="nl-NL"/>
        </w:rPr>
        <w:t>.</w:t>
      </w:r>
      <w:r w:rsidR="00E12112">
        <w:rPr>
          <w:rFonts w:cs="Arial"/>
          <w:lang w:val="nl-NL"/>
        </w:rPr>
        <w:t xml:space="preserve"> Tel hier </w:t>
      </w:r>
      <w:r w:rsidR="00347951">
        <w:rPr>
          <w:rFonts w:cs="Arial"/>
          <w:lang w:val="nl-NL"/>
        </w:rPr>
        <w:t>de Super</w:t>
      </w:r>
      <w:r w:rsidR="00F50FD5">
        <w:rPr>
          <w:rFonts w:cs="Arial"/>
          <w:lang w:val="nl-NL"/>
        </w:rPr>
        <w:t>NordicSkipas</w:t>
      </w:r>
      <w:r w:rsidR="00E12112">
        <w:rPr>
          <w:rFonts w:cs="Arial"/>
          <w:lang w:val="nl-NL"/>
        </w:rPr>
        <w:t xml:space="preserve"> bij op die to</w:t>
      </w:r>
      <w:r w:rsidR="00347951">
        <w:rPr>
          <w:rFonts w:cs="Arial"/>
          <w:lang w:val="nl-NL"/>
        </w:rPr>
        <w:t xml:space="preserve">egang geeft tot </w:t>
      </w:r>
      <w:r w:rsidR="00347951" w:rsidRPr="00355CA3">
        <w:rPr>
          <w:rFonts w:cs="Arial"/>
          <w:lang w:val="nl-NL"/>
        </w:rPr>
        <w:t xml:space="preserve">1.200 kilometergeprepareerde </w:t>
      </w:r>
      <w:r w:rsidR="00E12112" w:rsidRPr="00355CA3">
        <w:rPr>
          <w:rFonts w:cs="Arial"/>
          <w:lang w:val="nl-NL"/>
        </w:rPr>
        <w:t>loipe</w:t>
      </w:r>
      <w:r w:rsidR="00347951" w:rsidRPr="00355CA3">
        <w:rPr>
          <w:rFonts w:cs="Arial"/>
          <w:lang w:val="nl-NL"/>
        </w:rPr>
        <w:t>s</w:t>
      </w:r>
      <w:r w:rsidR="00E76150" w:rsidRPr="00355CA3">
        <w:rPr>
          <w:rFonts w:cs="Arial"/>
          <w:lang w:val="nl-NL"/>
        </w:rPr>
        <w:t>(waarvan 470 kilometer</w:t>
      </w:r>
      <w:r w:rsidR="00347951" w:rsidRPr="00355CA3">
        <w:rPr>
          <w:rFonts w:cs="Arial"/>
          <w:lang w:val="nl-NL"/>
        </w:rPr>
        <w:t xml:space="preserve"> in Trentino), </w:t>
      </w:r>
      <w:r w:rsidR="00E12112" w:rsidRPr="00355CA3">
        <w:rPr>
          <w:rFonts w:cs="Arial"/>
          <w:lang w:val="nl-NL"/>
        </w:rPr>
        <w:t>en het is niet moeilijk</w:t>
      </w:r>
      <w:r w:rsidR="00E12112">
        <w:rPr>
          <w:rFonts w:cs="Arial"/>
          <w:lang w:val="nl-NL"/>
        </w:rPr>
        <w:t xml:space="preserve"> te begrijpen dat </w:t>
      </w:r>
      <w:r w:rsidR="00F50FD5">
        <w:rPr>
          <w:rFonts w:cs="Arial"/>
          <w:lang w:val="nl-NL"/>
        </w:rPr>
        <w:t>T</w:t>
      </w:r>
      <w:r w:rsidR="00F5500B">
        <w:rPr>
          <w:rFonts w:cs="Arial"/>
          <w:lang w:val="nl-NL"/>
        </w:rPr>
        <w:t>rentino een ware trekpleister</w:t>
      </w:r>
      <w:r w:rsidR="00F50FD5">
        <w:rPr>
          <w:rFonts w:cs="Arial"/>
          <w:lang w:val="nl-NL"/>
        </w:rPr>
        <w:t xml:space="preserve"> voor langlaufliefhebbers</w:t>
      </w:r>
      <w:r w:rsidR="00F5500B">
        <w:rPr>
          <w:rFonts w:cs="Arial"/>
          <w:lang w:val="nl-NL"/>
        </w:rPr>
        <w:t xml:space="preserve"> is</w:t>
      </w:r>
      <w:r w:rsidR="00F50FD5">
        <w:rPr>
          <w:rFonts w:cs="Arial"/>
          <w:lang w:val="nl-NL"/>
        </w:rPr>
        <w:t xml:space="preserve">. </w:t>
      </w:r>
    </w:p>
    <w:p w:rsidR="00F50FD5" w:rsidRDefault="00E12112" w:rsidP="006F6EEA">
      <w:pPr>
        <w:jc w:val="both"/>
        <w:rPr>
          <w:rFonts w:eastAsia="Arial" w:cs="Arial"/>
          <w:b/>
          <w:lang w:val="nl-NL"/>
        </w:rPr>
      </w:pPr>
      <w:r>
        <w:rPr>
          <w:rFonts w:cs="Arial"/>
          <w:lang w:val="nl-NL"/>
        </w:rPr>
        <w:br/>
      </w:r>
      <w:r w:rsidR="00F50FD5">
        <w:rPr>
          <w:rFonts w:eastAsia="Arial" w:cs="Arial"/>
          <w:b/>
          <w:lang w:val="nl-NL"/>
        </w:rPr>
        <w:t>F</w:t>
      </w:r>
      <w:r w:rsidR="004F3267">
        <w:rPr>
          <w:rFonts w:eastAsia="Arial" w:cs="Arial"/>
          <w:b/>
          <w:lang w:val="nl-NL"/>
        </w:rPr>
        <w:t>at biken in</w:t>
      </w:r>
      <w:r w:rsidR="00F50FD5">
        <w:rPr>
          <w:rFonts w:eastAsia="Arial" w:cs="Arial"/>
          <w:b/>
          <w:lang w:val="nl-NL"/>
        </w:rPr>
        <w:t xml:space="preserve"> de sneeuw</w:t>
      </w:r>
    </w:p>
    <w:p w:rsidR="001B1C0E" w:rsidRPr="00D1251D" w:rsidRDefault="001B1C0E" w:rsidP="006F6EEA">
      <w:pPr>
        <w:autoSpaceDE w:val="0"/>
        <w:jc w:val="both"/>
        <w:rPr>
          <w:rFonts w:eastAsia="Arial" w:cs="Arial"/>
          <w:color w:val="000000" w:themeColor="text1"/>
          <w:lang w:val="nl-NL"/>
        </w:rPr>
      </w:pPr>
      <w:r>
        <w:rPr>
          <w:rFonts w:eastAsia="Arial" w:cs="Arial"/>
          <w:lang w:val="nl-NL"/>
        </w:rPr>
        <w:t xml:space="preserve">Een wintersportactiviteit </w:t>
      </w:r>
      <w:r w:rsidR="008D2470">
        <w:rPr>
          <w:rFonts w:eastAsia="Arial" w:cs="Arial"/>
          <w:lang w:val="nl-NL"/>
        </w:rPr>
        <w:t xml:space="preserve">die </w:t>
      </w:r>
      <w:r w:rsidR="00BD36CA">
        <w:rPr>
          <w:rFonts w:eastAsia="Arial" w:cs="Arial"/>
          <w:lang w:val="nl-NL"/>
        </w:rPr>
        <w:t>de Nederlanders vast</w:t>
      </w:r>
      <w:r w:rsidR="0043513D">
        <w:rPr>
          <w:rFonts w:eastAsia="Arial" w:cs="Arial"/>
          <w:lang w:val="nl-NL"/>
        </w:rPr>
        <w:t>aanspreekt</w:t>
      </w:r>
      <w:r w:rsidR="00250CF7">
        <w:rPr>
          <w:rFonts w:eastAsia="Arial" w:cs="Arial"/>
          <w:lang w:val="nl-NL"/>
        </w:rPr>
        <w:t xml:space="preserve"> is </w:t>
      </w:r>
      <w:r w:rsidR="00250CF7" w:rsidRPr="00250CF7">
        <w:rPr>
          <w:rFonts w:eastAsia="Arial" w:cs="Arial"/>
          <w:i/>
          <w:lang w:val="nl-NL"/>
        </w:rPr>
        <w:t>f</w:t>
      </w:r>
      <w:r w:rsidRPr="00250CF7">
        <w:rPr>
          <w:rFonts w:eastAsia="Arial" w:cs="Arial"/>
          <w:i/>
          <w:lang w:val="nl-NL"/>
        </w:rPr>
        <w:t>atbiken</w:t>
      </w:r>
      <w:r>
        <w:rPr>
          <w:rFonts w:eastAsia="Arial" w:cs="Arial"/>
          <w:lang w:val="nl-NL"/>
        </w:rPr>
        <w:t xml:space="preserve">. </w:t>
      </w:r>
      <w:r w:rsidR="001814D6">
        <w:rPr>
          <w:rFonts w:eastAsia="Arial" w:cs="Arial"/>
          <w:lang w:val="nl-NL"/>
        </w:rPr>
        <w:t xml:space="preserve">In </w:t>
      </w:r>
      <w:r w:rsidR="000B5F56" w:rsidRPr="00E453E7">
        <w:rPr>
          <w:rFonts w:eastAsia="Arial" w:cs="Arial"/>
          <w:lang w:val="nl-NL"/>
        </w:rPr>
        <w:t>Alpe Cimbra</w:t>
      </w:r>
      <w:r w:rsidR="00E76150">
        <w:rPr>
          <w:rFonts w:eastAsia="Arial" w:cs="Arial"/>
          <w:lang w:val="nl-NL"/>
        </w:rPr>
        <w:t>, in</w:t>
      </w:r>
      <w:r w:rsidR="001814D6" w:rsidRPr="001814D6">
        <w:rPr>
          <w:rFonts w:eastAsia="Arial" w:cs="Arial"/>
          <w:lang w:val="nl-NL"/>
        </w:rPr>
        <w:t xml:space="preserve"> het skigebied </w:t>
      </w:r>
      <w:r w:rsidR="00E76150">
        <w:rPr>
          <w:rFonts w:eastAsia="Arial" w:cs="Arial"/>
          <w:lang w:val="nl-NL"/>
        </w:rPr>
        <w:t>Skirama</w:t>
      </w:r>
      <w:r w:rsidR="00171FC4">
        <w:rPr>
          <w:rFonts w:eastAsia="Arial" w:cs="Arial"/>
          <w:lang w:val="nl-NL"/>
        </w:rPr>
        <w:t xml:space="preserve"> </w:t>
      </w:r>
      <w:r w:rsidR="00E76150">
        <w:rPr>
          <w:rFonts w:eastAsia="Arial" w:cs="Arial"/>
          <w:lang w:val="nl-NL"/>
        </w:rPr>
        <w:t>Dolomiti</w:t>
      </w:r>
      <w:r w:rsidR="00171FC4">
        <w:rPr>
          <w:rFonts w:eastAsia="Arial" w:cs="Arial"/>
          <w:lang w:val="nl-NL"/>
        </w:rPr>
        <w:t xml:space="preserve"> </w:t>
      </w:r>
      <w:r w:rsidR="00E76150">
        <w:rPr>
          <w:rFonts w:eastAsia="Arial" w:cs="Arial"/>
          <w:lang w:val="nl-NL"/>
        </w:rPr>
        <w:t>Adamello</w:t>
      </w:r>
      <w:r w:rsidR="00171FC4">
        <w:rPr>
          <w:rFonts w:eastAsia="Arial" w:cs="Arial"/>
          <w:lang w:val="nl-NL"/>
        </w:rPr>
        <w:t xml:space="preserve"> </w:t>
      </w:r>
      <w:r w:rsidR="00E76150">
        <w:rPr>
          <w:rFonts w:eastAsia="Arial" w:cs="Arial"/>
          <w:lang w:val="nl-NL"/>
        </w:rPr>
        <w:t>Brenta</w:t>
      </w:r>
      <w:r w:rsidR="001814D6">
        <w:rPr>
          <w:rFonts w:eastAsia="Arial" w:cs="Arial"/>
          <w:lang w:val="nl-NL"/>
        </w:rPr>
        <w:t xml:space="preserve">, kan </w:t>
      </w:r>
      <w:r w:rsidR="00512471">
        <w:rPr>
          <w:rFonts w:eastAsia="Arial" w:cs="Arial"/>
          <w:lang w:val="nl-NL"/>
        </w:rPr>
        <w:t>de wintersporter</w:t>
      </w:r>
      <w:r w:rsidR="001814D6">
        <w:rPr>
          <w:rFonts w:eastAsia="Arial" w:cs="Arial"/>
          <w:lang w:val="nl-NL"/>
        </w:rPr>
        <w:t xml:space="preserve"> op </w:t>
      </w:r>
      <w:r w:rsidR="00266C0D">
        <w:rPr>
          <w:rFonts w:eastAsia="Arial" w:cs="Arial"/>
          <w:lang w:val="nl-NL"/>
        </w:rPr>
        <w:t xml:space="preserve">speciale </w:t>
      </w:r>
      <w:r w:rsidR="00955BFB">
        <w:rPr>
          <w:rFonts w:eastAsia="Arial" w:cs="Arial"/>
          <w:lang w:val="nl-NL"/>
        </w:rPr>
        <w:t>mountainbike</w:t>
      </w:r>
      <w:r w:rsidR="00266C0D">
        <w:rPr>
          <w:rFonts w:eastAsia="Arial" w:cs="Arial"/>
          <w:lang w:val="nl-NL"/>
        </w:rPr>
        <w:t>s</w:t>
      </w:r>
      <w:r w:rsidR="00955BFB">
        <w:rPr>
          <w:rFonts w:eastAsia="Arial" w:cs="Arial"/>
          <w:lang w:val="nl-NL"/>
        </w:rPr>
        <w:t xml:space="preserve"> met extreem</w:t>
      </w:r>
      <w:r w:rsidR="001814D6">
        <w:rPr>
          <w:rFonts w:eastAsia="Arial" w:cs="Arial"/>
          <w:lang w:val="nl-NL"/>
        </w:rPr>
        <w:t xml:space="preserve"> brede </w:t>
      </w:r>
      <w:r w:rsidR="001814D6" w:rsidRPr="00D1251D">
        <w:rPr>
          <w:rFonts w:eastAsia="Arial" w:cs="Arial"/>
          <w:color w:val="000000" w:themeColor="text1"/>
          <w:lang w:val="nl-NL"/>
        </w:rPr>
        <w:t xml:space="preserve">banden </w:t>
      </w:r>
      <w:r w:rsidR="008D2470" w:rsidRPr="00D1251D">
        <w:rPr>
          <w:rFonts w:eastAsia="Arial" w:cs="Arial"/>
          <w:color w:val="000000" w:themeColor="text1"/>
          <w:lang w:val="nl-NL"/>
        </w:rPr>
        <w:t xml:space="preserve">over een lengte van ruim 30 kilometer </w:t>
      </w:r>
      <w:r w:rsidR="001814D6" w:rsidRPr="00D1251D">
        <w:rPr>
          <w:rFonts w:eastAsia="Arial" w:cs="Arial"/>
          <w:color w:val="000000" w:themeColor="text1"/>
          <w:lang w:val="nl-NL"/>
        </w:rPr>
        <w:t>de pistes verkennen. De fat bikes zijn ter plaatse te huren</w:t>
      </w:r>
      <w:r w:rsidR="000B5F56">
        <w:rPr>
          <w:rFonts w:eastAsia="Arial" w:cs="Arial"/>
          <w:color w:val="000000" w:themeColor="text1"/>
          <w:lang w:val="nl-NL"/>
        </w:rPr>
        <w:t xml:space="preserve"> </w:t>
      </w:r>
      <w:r w:rsidR="00D1251D" w:rsidRPr="00D1251D">
        <w:rPr>
          <w:rFonts w:eastAsia="Arial" w:cs="Arial"/>
          <w:color w:val="000000" w:themeColor="text1"/>
          <w:lang w:val="nl-NL"/>
        </w:rPr>
        <w:t xml:space="preserve">in Madonna di Campiglio, Val di Fassa, Val di Sole en San Martino di Castrozza. </w:t>
      </w:r>
    </w:p>
    <w:p w:rsidR="001B1C0E" w:rsidRPr="00D1251D" w:rsidRDefault="001B1C0E" w:rsidP="006F6EEA">
      <w:pPr>
        <w:autoSpaceDE w:val="0"/>
        <w:jc w:val="both"/>
        <w:rPr>
          <w:rFonts w:eastAsia="Arial" w:cs="Arial"/>
          <w:b/>
          <w:lang w:val="nl-NL"/>
        </w:rPr>
      </w:pPr>
    </w:p>
    <w:p w:rsidR="001814D6" w:rsidRPr="000D0525" w:rsidRDefault="004755A6" w:rsidP="006F6EEA">
      <w:pPr>
        <w:jc w:val="both"/>
        <w:rPr>
          <w:rFonts w:cs="Arial"/>
          <w:b/>
          <w:lang w:val="nl-NL"/>
        </w:rPr>
      </w:pPr>
      <w:r>
        <w:rPr>
          <w:rFonts w:eastAsia="Arial" w:cs="Arial"/>
          <w:b/>
          <w:lang w:val="nl-NL"/>
        </w:rPr>
        <w:t>O</w:t>
      </w:r>
      <w:r w:rsidR="001814D6">
        <w:rPr>
          <w:rFonts w:eastAsia="Arial" w:cs="Arial"/>
          <w:b/>
          <w:lang w:val="nl-NL"/>
        </w:rPr>
        <w:t xml:space="preserve">ff-piste en </w:t>
      </w:r>
      <w:r w:rsidR="001814D6">
        <w:rPr>
          <w:rFonts w:cs="Arial"/>
          <w:b/>
          <w:lang w:val="nl-NL"/>
        </w:rPr>
        <w:t>t</w:t>
      </w:r>
      <w:r w:rsidR="001814D6" w:rsidRPr="000D0525">
        <w:rPr>
          <w:rFonts w:cs="Arial"/>
          <w:b/>
          <w:lang w:val="nl-NL"/>
        </w:rPr>
        <w:t>oerskiën</w:t>
      </w:r>
    </w:p>
    <w:p w:rsidR="00250CF7" w:rsidRDefault="00347951" w:rsidP="006F6EEA">
      <w:pPr>
        <w:jc w:val="both"/>
        <w:rPr>
          <w:rFonts w:cs="Arial"/>
          <w:lang w:val="nl-NL"/>
        </w:rPr>
      </w:pPr>
      <w:r w:rsidRPr="00347951">
        <w:rPr>
          <w:rFonts w:cs="Arial"/>
          <w:lang w:val="nl-NL"/>
        </w:rPr>
        <w:t>Ooit was het gewoon een manier om je in de berg</w:t>
      </w:r>
      <w:r>
        <w:rPr>
          <w:rFonts w:cs="Arial"/>
          <w:lang w:val="nl-NL"/>
        </w:rPr>
        <w:t>en te verplaatsen, tegenwoordig biedt toerskiën de mogelijk</w:t>
      </w:r>
      <w:r w:rsidR="00E76150">
        <w:rPr>
          <w:rFonts w:cs="Arial"/>
          <w:lang w:val="nl-NL"/>
        </w:rPr>
        <w:t>heid</w:t>
      </w:r>
      <w:r>
        <w:rPr>
          <w:rFonts w:cs="Arial"/>
          <w:lang w:val="nl-NL"/>
        </w:rPr>
        <w:t xml:space="preserve"> om de mooiste toppen van dichtbij te bewonderen en om op de meest ongerepte plekken te komen. Nadat men met ski’s die voorzien zijn van speciale kleefvellen de hellingen </w:t>
      </w:r>
      <w:r w:rsidR="00250CF7">
        <w:rPr>
          <w:rFonts w:cs="Arial"/>
          <w:lang w:val="nl-NL"/>
        </w:rPr>
        <w:t xml:space="preserve">beklommen heeft, worden de vellen weer verwijderd en is het genieten van maagdelijke afdalingen door </w:t>
      </w:r>
      <w:r w:rsidR="00250CF7" w:rsidRPr="00250CF7">
        <w:rPr>
          <w:rFonts w:cs="Arial"/>
          <w:i/>
          <w:lang w:val="nl-NL"/>
        </w:rPr>
        <w:t>tiefschnee</w:t>
      </w:r>
      <w:r w:rsidR="00250CF7">
        <w:rPr>
          <w:rFonts w:cs="Arial"/>
          <w:lang w:val="nl-NL"/>
        </w:rPr>
        <w:t xml:space="preserve">. </w:t>
      </w:r>
      <w:r w:rsidR="00D145C7">
        <w:rPr>
          <w:rFonts w:cs="Arial"/>
          <w:lang w:val="nl-NL"/>
        </w:rPr>
        <w:t xml:space="preserve">Trentino biedt diverse routes voor toerskiërs die ingedeeld zijn op moeilijkheidsgraad. </w:t>
      </w:r>
      <w:r w:rsidR="00BD36CA">
        <w:rPr>
          <w:rFonts w:cs="Arial"/>
          <w:lang w:val="nl-NL"/>
        </w:rPr>
        <w:t xml:space="preserve">Ook kan </w:t>
      </w:r>
      <w:r w:rsidR="00512471">
        <w:rPr>
          <w:rFonts w:cs="Arial"/>
          <w:lang w:val="nl-NL"/>
        </w:rPr>
        <w:t>de toerist</w:t>
      </w:r>
      <w:r w:rsidR="00BD36CA">
        <w:rPr>
          <w:rFonts w:cs="Arial"/>
          <w:lang w:val="nl-NL"/>
        </w:rPr>
        <w:t xml:space="preserve"> er voor kiezen om op padte gaan met een </w:t>
      </w:r>
      <w:r w:rsidR="00D145C7">
        <w:rPr>
          <w:rFonts w:cs="Arial"/>
          <w:lang w:val="nl-NL"/>
        </w:rPr>
        <w:t>gecertificeerde gids</w:t>
      </w:r>
      <w:r w:rsidR="00BD36CA">
        <w:rPr>
          <w:rFonts w:cs="Arial"/>
          <w:lang w:val="nl-NL"/>
        </w:rPr>
        <w:t xml:space="preserve"> voor één- of zelfs meerdaagse tochten. </w:t>
      </w:r>
    </w:p>
    <w:p w:rsidR="001814D6" w:rsidRPr="000D0525" w:rsidRDefault="00BD36CA" w:rsidP="006F6EEA">
      <w:pPr>
        <w:jc w:val="both"/>
        <w:rPr>
          <w:rFonts w:cs="Arial"/>
          <w:lang w:val="nl-NL"/>
        </w:rPr>
      </w:pPr>
      <w:r>
        <w:rPr>
          <w:rFonts w:cs="Arial"/>
          <w:lang w:val="nl-NL"/>
        </w:rPr>
        <w:t xml:space="preserve">De Dolomieten bieden </w:t>
      </w:r>
      <w:r w:rsidR="00F5500B">
        <w:rPr>
          <w:rFonts w:cs="Arial"/>
          <w:lang w:val="nl-NL"/>
        </w:rPr>
        <w:t>tevens</w:t>
      </w:r>
      <w:r>
        <w:rPr>
          <w:rFonts w:cs="Arial"/>
          <w:lang w:val="nl-NL"/>
        </w:rPr>
        <w:t xml:space="preserve"> ongekende mogelijkheden aan off-piste skiërs. Voor adrenalinezoekers die het niet erg vinden om ook te moeten klimmen is de 16 kilometer lange Pisgani run boven Passo Tonale </w:t>
      </w:r>
      <w:r w:rsidR="00E76150">
        <w:rPr>
          <w:rFonts w:cs="Arial"/>
          <w:lang w:val="nl-NL"/>
        </w:rPr>
        <w:t>in Val di Sole</w:t>
      </w:r>
      <w:r w:rsidR="000B5F56">
        <w:rPr>
          <w:rFonts w:cs="Arial"/>
          <w:lang w:val="nl-NL"/>
        </w:rPr>
        <w:t xml:space="preserve"> </w:t>
      </w:r>
      <w:r>
        <w:rPr>
          <w:rFonts w:cs="Arial"/>
          <w:lang w:val="nl-NL"/>
        </w:rPr>
        <w:t>en aanrader</w:t>
      </w:r>
      <w:r w:rsidR="00E76150">
        <w:rPr>
          <w:rFonts w:cs="Arial"/>
          <w:lang w:val="nl-NL"/>
        </w:rPr>
        <w:t xml:space="preserve">. </w:t>
      </w:r>
      <w:r w:rsidR="000E534A">
        <w:rPr>
          <w:rFonts w:cs="Arial"/>
          <w:lang w:val="nl-NL"/>
        </w:rPr>
        <w:t>Skiërs</w:t>
      </w:r>
      <w:r>
        <w:rPr>
          <w:rFonts w:cs="Arial"/>
          <w:lang w:val="nl-NL"/>
        </w:rPr>
        <w:t xml:space="preserve"> met stalen zenuwen kunnen zich uitleven </w:t>
      </w:r>
      <w:r w:rsidR="000E534A">
        <w:rPr>
          <w:rFonts w:cs="Arial"/>
          <w:lang w:val="nl-NL"/>
        </w:rPr>
        <w:t xml:space="preserve">op de </w:t>
      </w:r>
      <w:r w:rsidR="000E534A" w:rsidRPr="00E76150">
        <w:rPr>
          <w:rFonts w:cs="Arial"/>
          <w:lang w:val="nl-NL"/>
        </w:rPr>
        <w:t>Diego Freeride</w:t>
      </w:r>
      <w:r w:rsidR="00E76150">
        <w:rPr>
          <w:rFonts w:cs="Arial"/>
          <w:lang w:val="nl-NL"/>
        </w:rPr>
        <w:t xml:space="preserve"> (Val di Fassa)</w:t>
      </w:r>
      <w:r w:rsidR="00171FC4">
        <w:rPr>
          <w:rFonts w:cs="Arial"/>
          <w:lang w:val="nl-NL"/>
        </w:rPr>
        <w:t xml:space="preserve"> </w:t>
      </w:r>
      <w:r>
        <w:rPr>
          <w:rFonts w:cs="Arial"/>
          <w:lang w:val="nl-NL"/>
        </w:rPr>
        <w:t>in de nauwe Holzer kloof</w:t>
      </w:r>
      <w:r w:rsidR="000E534A">
        <w:rPr>
          <w:rFonts w:cs="Arial"/>
          <w:lang w:val="nl-NL"/>
        </w:rPr>
        <w:t>, bereikbaar vanaf</w:t>
      </w:r>
      <w:r w:rsidR="00171FC4">
        <w:rPr>
          <w:rFonts w:cs="Arial"/>
          <w:lang w:val="nl-NL"/>
        </w:rPr>
        <w:t xml:space="preserve"> </w:t>
      </w:r>
      <w:r>
        <w:rPr>
          <w:rFonts w:cs="Arial"/>
          <w:lang w:val="nl-NL"/>
        </w:rPr>
        <w:t>Canazei</w:t>
      </w:r>
      <w:r w:rsidR="000E534A">
        <w:rPr>
          <w:rFonts w:cs="Arial"/>
          <w:lang w:val="nl-NL"/>
        </w:rPr>
        <w:t xml:space="preserve">. </w:t>
      </w:r>
      <w:r w:rsidR="001814D6" w:rsidRPr="000E534A">
        <w:rPr>
          <w:rFonts w:cs="Arial"/>
          <w:lang w:val="nl-NL"/>
        </w:rPr>
        <w:t xml:space="preserve">Off-piste skiën is </w:t>
      </w:r>
      <w:r w:rsidR="004474C3">
        <w:rPr>
          <w:rFonts w:cs="Arial"/>
          <w:lang w:val="nl-NL"/>
        </w:rPr>
        <w:t xml:space="preserve">overigens </w:t>
      </w:r>
      <w:r w:rsidR="001814D6" w:rsidRPr="000E534A">
        <w:rPr>
          <w:rFonts w:cs="Arial"/>
          <w:lang w:val="nl-NL"/>
        </w:rPr>
        <w:t xml:space="preserve">niet zonder risico. </w:t>
      </w:r>
      <w:r w:rsidR="0008624F">
        <w:rPr>
          <w:rFonts w:cs="Arial"/>
          <w:lang w:val="nl-NL"/>
        </w:rPr>
        <w:t>Het is dan ook belangrijk dat skiërs op de hoogte zijn van alle regels en goed voorbereid op pad gaan, bijvoorbeeld onder leiding van een gecertificeerde gids.</w:t>
      </w:r>
    </w:p>
    <w:p w:rsidR="004755A6" w:rsidRDefault="004755A6" w:rsidP="006F6EEA">
      <w:pPr>
        <w:autoSpaceDE w:val="0"/>
        <w:jc w:val="both"/>
        <w:outlineLvl w:val="0"/>
        <w:rPr>
          <w:rFonts w:eastAsia="Arial" w:cs="Arial"/>
          <w:b/>
          <w:lang w:val="nl-NL"/>
        </w:rPr>
      </w:pPr>
    </w:p>
    <w:p w:rsidR="00F50FD5" w:rsidRPr="00CD5F61" w:rsidRDefault="004755A6" w:rsidP="006F6EEA">
      <w:pPr>
        <w:autoSpaceDE w:val="0"/>
        <w:jc w:val="both"/>
        <w:outlineLvl w:val="0"/>
        <w:rPr>
          <w:rFonts w:eastAsia="Arial" w:cs="Arial"/>
          <w:b/>
          <w:bCs/>
          <w:lang w:val="nl-NL"/>
        </w:rPr>
      </w:pPr>
      <w:r>
        <w:rPr>
          <w:rFonts w:eastAsia="Arial" w:cs="Arial"/>
          <w:b/>
          <w:lang w:val="nl-NL"/>
        </w:rPr>
        <w:t>Overdekt en openlucht schaatsen</w:t>
      </w:r>
    </w:p>
    <w:p w:rsidR="00D1251D" w:rsidRPr="003F783A" w:rsidRDefault="001A2064" w:rsidP="006F6EEA">
      <w:pPr>
        <w:autoSpaceDE w:val="0"/>
        <w:jc w:val="both"/>
        <w:rPr>
          <w:rFonts w:cs="Arial"/>
          <w:color w:val="262626"/>
          <w:lang w:val="nl-NL"/>
        </w:rPr>
      </w:pPr>
      <w:r>
        <w:rPr>
          <w:rFonts w:cs="Arial"/>
          <w:color w:val="262626"/>
          <w:lang w:val="nl-NL"/>
        </w:rPr>
        <w:t xml:space="preserve">Een bekende naam </w:t>
      </w:r>
      <w:r w:rsidR="002B2EDD">
        <w:rPr>
          <w:rFonts w:cs="Arial"/>
          <w:color w:val="262626"/>
          <w:lang w:val="nl-NL"/>
        </w:rPr>
        <w:t>onder</w:t>
      </w:r>
      <w:r>
        <w:rPr>
          <w:rFonts w:cs="Arial"/>
          <w:color w:val="262626"/>
          <w:lang w:val="nl-NL"/>
        </w:rPr>
        <w:t xml:space="preserve"> veel Nederlanders is de</w:t>
      </w:r>
      <w:r w:rsidR="00021E2C" w:rsidRPr="00021E2C">
        <w:rPr>
          <w:rFonts w:cs="Arial"/>
          <w:color w:val="262626"/>
          <w:lang w:val="nl-NL"/>
        </w:rPr>
        <w:t xml:space="preserve"> beroemde ijsbaan van Baselga di Pinè</w:t>
      </w:r>
      <w:r w:rsidR="000B5F56">
        <w:rPr>
          <w:rFonts w:cs="Arial"/>
          <w:color w:val="262626"/>
          <w:lang w:val="nl-NL"/>
        </w:rPr>
        <w:t xml:space="preserve"> </w:t>
      </w:r>
      <w:r w:rsidR="00021E2C">
        <w:rPr>
          <w:rFonts w:cs="Arial"/>
          <w:color w:val="262626"/>
          <w:lang w:val="nl-NL"/>
        </w:rPr>
        <w:t>op ongeveer</w:t>
      </w:r>
      <w:r w:rsidR="00E76150">
        <w:rPr>
          <w:rFonts w:cs="Arial"/>
          <w:color w:val="262626"/>
          <w:lang w:val="nl-NL"/>
        </w:rPr>
        <w:t xml:space="preserve"> 18 kilometer</w:t>
      </w:r>
      <w:r w:rsidR="000B5F56">
        <w:rPr>
          <w:rFonts w:cs="Arial"/>
          <w:color w:val="262626"/>
          <w:lang w:val="nl-NL"/>
        </w:rPr>
        <w:t xml:space="preserve"> </w:t>
      </w:r>
      <w:r w:rsidR="00021E2C">
        <w:rPr>
          <w:rFonts w:cs="Arial"/>
          <w:color w:val="262626"/>
          <w:lang w:val="nl-NL"/>
        </w:rPr>
        <w:t>van</w:t>
      </w:r>
      <w:r w:rsidR="00021E2C" w:rsidRPr="00021E2C">
        <w:rPr>
          <w:rFonts w:cs="Arial"/>
          <w:color w:val="262626"/>
          <w:lang w:val="nl-NL"/>
        </w:rPr>
        <w:t>Trento</w:t>
      </w:r>
      <w:r w:rsidR="00F5500B">
        <w:rPr>
          <w:rFonts w:cs="Arial"/>
          <w:color w:val="262626"/>
          <w:lang w:val="nl-NL"/>
        </w:rPr>
        <w:t xml:space="preserve"> waar onder andere</w:t>
      </w:r>
      <w:r>
        <w:rPr>
          <w:rFonts w:cs="Arial"/>
          <w:color w:val="262626"/>
          <w:lang w:val="nl-NL"/>
        </w:rPr>
        <w:t>Ids Postma, Renate Groenewold en Bart Veld</w:t>
      </w:r>
      <w:r w:rsidR="002B2EDD">
        <w:rPr>
          <w:rFonts w:cs="Arial"/>
          <w:color w:val="262626"/>
          <w:lang w:val="nl-NL"/>
        </w:rPr>
        <w:t>k</w:t>
      </w:r>
      <w:r>
        <w:rPr>
          <w:rFonts w:cs="Arial"/>
          <w:color w:val="262626"/>
          <w:lang w:val="nl-NL"/>
        </w:rPr>
        <w:t>amp successen behaalden.</w:t>
      </w:r>
      <w:r w:rsidR="00021E2C" w:rsidRPr="00021E2C">
        <w:rPr>
          <w:rFonts w:cs="Arial"/>
          <w:color w:val="262626"/>
          <w:lang w:val="nl-NL"/>
        </w:rPr>
        <w:t xml:space="preserve">Door de hoge ligging </w:t>
      </w:r>
      <w:r w:rsidR="00021E2C">
        <w:rPr>
          <w:rFonts w:cs="Arial"/>
          <w:color w:val="262626"/>
          <w:lang w:val="nl-NL"/>
        </w:rPr>
        <w:t>op</w:t>
      </w:r>
      <w:r w:rsidR="00021E2C" w:rsidRPr="00021E2C">
        <w:rPr>
          <w:rFonts w:cs="Arial"/>
          <w:color w:val="262626"/>
          <w:lang w:val="nl-NL"/>
        </w:rPr>
        <w:t xml:space="preserve"> 1</w:t>
      </w:r>
      <w:r w:rsidR="00021E2C">
        <w:rPr>
          <w:rFonts w:cs="Arial"/>
          <w:color w:val="262626"/>
          <w:lang w:val="nl-NL"/>
        </w:rPr>
        <w:t>.000 meter is het éé</w:t>
      </w:r>
      <w:r w:rsidR="00021E2C" w:rsidRPr="00021E2C">
        <w:rPr>
          <w:rFonts w:cs="Arial"/>
          <w:color w:val="262626"/>
          <w:lang w:val="nl-NL"/>
        </w:rPr>
        <w:t xml:space="preserve">n van de snelste onoverdekte </w:t>
      </w:r>
      <w:r w:rsidR="00E76150">
        <w:rPr>
          <w:rFonts w:cs="Arial"/>
          <w:color w:val="262626"/>
          <w:lang w:val="nl-NL"/>
        </w:rPr>
        <w:t>ijs</w:t>
      </w:r>
      <w:r w:rsidR="00021E2C" w:rsidRPr="00021E2C">
        <w:rPr>
          <w:rFonts w:cs="Arial"/>
          <w:color w:val="262626"/>
          <w:lang w:val="nl-NL"/>
        </w:rPr>
        <w:t>banen ter wereld.</w:t>
      </w:r>
      <w:r>
        <w:rPr>
          <w:rFonts w:cs="Arial"/>
          <w:color w:val="262626"/>
          <w:lang w:val="nl-NL"/>
        </w:rPr>
        <w:t xml:space="preserve"> Niet alleen hier, maar</w:t>
      </w:r>
      <w:r w:rsidR="005C6EB4">
        <w:rPr>
          <w:rFonts w:cs="Arial"/>
          <w:color w:val="262626"/>
          <w:lang w:val="nl-NL"/>
        </w:rPr>
        <w:t xml:space="preserve"> ook</w:t>
      </w:r>
      <w:r w:rsidRPr="001A2064">
        <w:rPr>
          <w:rFonts w:cs="Arial"/>
          <w:color w:val="262626"/>
          <w:lang w:val="nl-NL"/>
        </w:rPr>
        <w:t>in bijna</w:t>
      </w:r>
      <w:r w:rsidR="00F50FD5" w:rsidRPr="001A2064">
        <w:rPr>
          <w:rFonts w:cs="Arial"/>
          <w:color w:val="262626"/>
          <w:lang w:val="nl-NL"/>
        </w:rPr>
        <w:t xml:space="preserve"> alle wintersportdorpen in Trentino kan </w:t>
      </w:r>
      <w:r w:rsidRPr="001A2064">
        <w:rPr>
          <w:rFonts w:cs="Arial"/>
          <w:color w:val="262626"/>
          <w:lang w:val="nl-NL"/>
        </w:rPr>
        <w:t>men de ijzers onderbinden</w:t>
      </w:r>
      <w:r>
        <w:rPr>
          <w:rFonts w:cs="Arial"/>
          <w:color w:val="262626"/>
          <w:lang w:val="nl-NL"/>
        </w:rPr>
        <w:t xml:space="preserve"> op overdekte en openluchtbanen</w:t>
      </w:r>
      <w:r w:rsidR="00104C94">
        <w:rPr>
          <w:rFonts w:cs="Arial"/>
          <w:color w:val="262626"/>
          <w:lang w:val="nl-NL"/>
        </w:rPr>
        <w:t xml:space="preserve"> </w:t>
      </w:r>
      <w:r w:rsidR="00104C94">
        <w:rPr>
          <w:rFonts w:cs="Arial"/>
          <w:color w:val="262626"/>
          <w:lang w:val="nl-NL"/>
        </w:rPr>
        <w:lastRenderedPageBreak/>
        <w:t>waar</w:t>
      </w:r>
      <w:r w:rsidR="00E60973">
        <w:rPr>
          <w:rFonts w:cs="Arial"/>
          <w:color w:val="262626"/>
          <w:lang w:val="nl-NL"/>
        </w:rPr>
        <w:t xml:space="preserve">van een aantal </w:t>
      </w:r>
      <w:r w:rsidR="00104C94">
        <w:rPr>
          <w:rFonts w:cs="Arial"/>
          <w:color w:val="262626"/>
          <w:lang w:val="nl-NL"/>
        </w:rPr>
        <w:t xml:space="preserve">ook ’s avonds geopend is. </w:t>
      </w:r>
      <w:r w:rsidR="00F5500B">
        <w:rPr>
          <w:rFonts w:cs="Arial"/>
          <w:color w:val="262626"/>
          <w:lang w:val="nl-NL"/>
        </w:rPr>
        <w:t xml:space="preserve">Naast schaatsen wordt het ijs ook </w:t>
      </w:r>
      <w:r w:rsidR="004474C3">
        <w:rPr>
          <w:rFonts w:cs="Arial"/>
          <w:color w:val="262626"/>
          <w:lang w:val="nl-NL"/>
        </w:rPr>
        <w:t xml:space="preserve">gebruikt om de sport curling te beoefenen. </w:t>
      </w:r>
      <w:r w:rsidR="00104C94">
        <w:rPr>
          <w:rFonts w:cs="Arial"/>
          <w:color w:val="262626"/>
          <w:lang w:val="nl-NL"/>
        </w:rPr>
        <w:t xml:space="preserve">In Cembra ligt zelfs een klein, maar geavanceerd ijsstadion waar </w:t>
      </w:r>
      <w:r w:rsidR="004474C3">
        <w:rPr>
          <w:rFonts w:cs="Arial"/>
          <w:color w:val="262626"/>
          <w:lang w:val="nl-NL"/>
        </w:rPr>
        <w:t xml:space="preserve">men </w:t>
      </w:r>
      <w:r w:rsidR="00104C94">
        <w:rPr>
          <w:rFonts w:cs="Arial"/>
          <w:color w:val="262626"/>
          <w:lang w:val="nl-NL"/>
        </w:rPr>
        <w:t xml:space="preserve">lessen </w:t>
      </w:r>
      <w:r w:rsidR="004474C3">
        <w:rPr>
          <w:rFonts w:cs="Arial"/>
          <w:color w:val="262626"/>
          <w:lang w:val="nl-NL"/>
        </w:rPr>
        <w:t>kan volgen in deze Olympische sport</w:t>
      </w:r>
      <w:r w:rsidR="00104C94">
        <w:rPr>
          <w:rFonts w:cs="Arial"/>
          <w:color w:val="262626"/>
          <w:lang w:val="nl-NL"/>
        </w:rPr>
        <w:t xml:space="preserve">. </w:t>
      </w:r>
    </w:p>
    <w:p w:rsidR="00F50FD5" w:rsidRDefault="00F50FD5" w:rsidP="006F6EEA">
      <w:pPr>
        <w:autoSpaceDE w:val="0"/>
        <w:jc w:val="both"/>
        <w:rPr>
          <w:rFonts w:eastAsia="Arial" w:cs="Arial"/>
          <w:b/>
          <w:lang w:val="nl-NL"/>
        </w:rPr>
      </w:pPr>
      <w:r>
        <w:rPr>
          <w:rFonts w:eastAsia="Arial" w:cs="Arial"/>
          <w:b/>
          <w:lang w:val="nl-NL"/>
        </w:rPr>
        <w:t>Sneeuwschoenwandelen</w:t>
      </w:r>
    </w:p>
    <w:p w:rsidR="00F50FD5" w:rsidRPr="00F50FD5" w:rsidRDefault="00F50FD5" w:rsidP="006F6EEA">
      <w:pPr>
        <w:autoSpaceDE w:val="0"/>
        <w:jc w:val="both"/>
        <w:rPr>
          <w:rFonts w:eastAsia="Arial" w:cs="Arial"/>
          <w:lang w:val="nl-NL"/>
        </w:rPr>
      </w:pPr>
      <w:r w:rsidRPr="00F50FD5">
        <w:rPr>
          <w:rFonts w:eastAsia="Arial" w:cs="Arial"/>
          <w:lang w:val="nl-NL"/>
        </w:rPr>
        <w:t>Om de prachtige natuur van Trentino</w:t>
      </w:r>
      <w:r w:rsidR="000B5F56">
        <w:rPr>
          <w:rFonts w:eastAsia="Arial" w:cs="Arial"/>
          <w:lang w:val="nl-NL"/>
        </w:rPr>
        <w:t xml:space="preserve"> </w:t>
      </w:r>
      <w:r>
        <w:rPr>
          <w:rFonts w:eastAsia="Arial" w:cs="Arial"/>
          <w:lang w:val="nl-NL"/>
        </w:rPr>
        <w:t>te voet te ervaren, worden in Italië ‘</w:t>
      </w:r>
      <w:r w:rsidRPr="00B822BD">
        <w:rPr>
          <w:rFonts w:eastAsia="Arial" w:cs="Arial"/>
          <w:i/>
          <w:lang w:val="nl-NL"/>
        </w:rPr>
        <w:t>ciaspole</w:t>
      </w:r>
      <w:r>
        <w:rPr>
          <w:rFonts w:eastAsia="Arial" w:cs="Arial"/>
          <w:lang w:val="nl-NL"/>
        </w:rPr>
        <w:t>’</w:t>
      </w:r>
      <w:r w:rsidR="00B822BD">
        <w:rPr>
          <w:rFonts w:eastAsia="Arial" w:cs="Arial"/>
          <w:lang w:val="nl-NL"/>
        </w:rPr>
        <w:t>, oftewel sneeuwschoenen gebruikt. Met name Nationaal Park Stelvio en de natuurparken Paneveggio – Pale di San Martino en Adamello</w:t>
      </w:r>
      <w:r w:rsidR="000B5F56">
        <w:rPr>
          <w:rFonts w:eastAsia="Arial" w:cs="Arial"/>
          <w:lang w:val="nl-NL"/>
        </w:rPr>
        <w:t xml:space="preserve"> </w:t>
      </w:r>
      <w:r w:rsidR="00B822BD">
        <w:rPr>
          <w:rFonts w:eastAsia="Arial" w:cs="Arial"/>
          <w:lang w:val="nl-NL"/>
        </w:rPr>
        <w:t xml:space="preserve">Brenta vormen het ideale decor voor deze wintersportactiviteit voor jong en oud. </w:t>
      </w:r>
      <w:r w:rsidR="00C8588F">
        <w:rPr>
          <w:rFonts w:eastAsia="Arial" w:cs="Arial"/>
          <w:lang w:val="nl-NL"/>
        </w:rPr>
        <w:t>Trentino biedt een ruime keuze aan routes die met of zonder gids verkend kunnen worden</w:t>
      </w:r>
      <w:r w:rsidR="005C6EB4">
        <w:rPr>
          <w:rFonts w:eastAsia="Arial" w:cs="Arial"/>
          <w:lang w:val="nl-NL"/>
        </w:rPr>
        <w:t>,</w:t>
      </w:r>
      <w:r w:rsidR="00C8588F">
        <w:rPr>
          <w:rFonts w:eastAsia="Arial" w:cs="Arial"/>
          <w:lang w:val="nl-NL"/>
        </w:rPr>
        <w:t xml:space="preserve"> en die </w:t>
      </w:r>
      <w:r w:rsidR="0032735D">
        <w:rPr>
          <w:rFonts w:eastAsia="Arial" w:cs="Arial"/>
          <w:lang w:val="nl-NL"/>
        </w:rPr>
        <w:t>de wandelaars op plekken brengt</w:t>
      </w:r>
      <w:r w:rsidR="00C8588F">
        <w:rPr>
          <w:rFonts w:eastAsia="Arial" w:cs="Arial"/>
          <w:lang w:val="nl-NL"/>
        </w:rPr>
        <w:t xml:space="preserve"> waar ze normaal gesproken niet komen. Afgewisseld met een hapje en een drankje onderweg in een traditionele berghut, staat een dagje sneeuwschoe</w:t>
      </w:r>
      <w:r w:rsidR="00E60973">
        <w:rPr>
          <w:rFonts w:eastAsia="Arial" w:cs="Arial"/>
          <w:lang w:val="nl-NL"/>
        </w:rPr>
        <w:t>nwandelen garant voor genieten.</w:t>
      </w:r>
    </w:p>
    <w:p w:rsidR="00F50FD5" w:rsidRDefault="00F50FD5" w:rsidP="006F6EEA">
      <w:pPr>
        <w:autoSpaceDE w:val="0"/>
        <w:jc w:val="both"/>
        <w:rPr>
          <w:rFonts w:eastAsia="Arial" w:cs="Arial"/>
          <w:b/>
          <w:lang w:val="nl-NL"/>
        </w:rPr>
      </w:pPr>
    </w:p>
    <w:p w:rsidR="009659D9" w:rsidRPr="00E453E7" w:rsidRDefault="004755A6" w:rsidP="006F6EEA">
      <w:pPr>
        <w:autoSpaceDE w:val="0"/>
        <w:jc w:val="both"/>
        <w:rPr>
          <w:rFonts w:eastAsia="Arial"/>
          <w:b/>
          <w:lang w:val="nl-NL"/>
        </w:rPr>
      </w:pPr>
      <w:r w:rsidRPr="00E453E7">
        <w:rPr>
          <w:rFonts w:eastAsia="Arial"/>
          <w:b/>
          <w:lang w:val="nl-NL"/>
        </w:rPr>
        <w:t xml:space="preserve">Tochtper </w:t>
      </w:r>
      <w:r w:rsidR="00CD200F" w:rsidRPr="00E453E7">
        <w:rPr>
          <w:rFonts w:eastAsia="Arial"/>
          <w:b/>
          <w:lang w:val="nl-NL"/>
        </w:rPr>
        <w:t xml:space="preserve">hondenslee </w:t>
      </w:r>
    </w:p>
    <w:p w:rsidR="00400E32" w:rsidRPr="00021E2C" w:rsidRDefault="00400E32" w:rsidP="00400E32">
      <w:pPr>
        <w:autoSpaceDE w:val="0"/>
        <w:jc w:val="both"/>
        <w:rPr>
          <w:rFonts w:eastAsia="Arial" w:cs="Arial"/>
          <w:lang w:val="nl-NL"/>
        </w:rPr>
      </w:pPr>
      <w:r w:rsidRPr="00955BFB">
        <w:rPr>
          <w:rFonts w:eastAsia="Arial" w:cs="Arial"/>
          <w:lang w:val="nl-NL"/>
        </w:rPr>
        <w:t>Een bijzondere manier om een dag in de sneeuw door te brengen is het maken van een</w:t>
      </w:r>
      <w:r>
        <w:rPr>
          <w:rFonts w:eastAsia="Arial" w:cs="Arial"/>
          <w:lang w:val="nl-NL"/>
        </w:rPr>
        <w:t xml:space="preserve"> tocht per</w:t>
      </w:r>
      <w:r w:rsidRPr="00955BFB">
        <w:rPr>
          <w:rFonts w:eastAsia="Arial" w:cs="Arial"/>
          <w:lang w:val="nl-NL"/>
        </w:rPr>
        <w:t xml:space="preserve"> hondenslee. In Trentino kan men </w:t>
      </w:r>
      <w:r>
        <w:rPr>
          <w:rFonts w:eastAsia="Arial" w:cs="Arial"/>
          <w:lang w:val="nl-NL"/>
        </w:rPr>
        <w:t>bij drie scholen in Alpe Cimbra,</w:t>
      </w:r>
      <w:r w:rsidRPr="00955BFB">
        <w:rPr>
          <w:rFonts w:eastAsia="Arial" w:cs="Arial"/>
          <w:lang w:val="nl-NL"/>
        </w:rPr>
        <w:t xml:space="preserve"> Madonna di</w:t>
      </w:r>
      <w:r>
        <w:rPr>
          <w:rFonts w:eastAsia="Arial" w:cs="Arial"/>
          <w:lang w:val="nl-NL"/>
        </w:rPr>
        <w:t xml:space="preserve"> Campiglio en in Campitello di Fassa terecht voor een sledetocht met husky’s</w:t>
      </w:r>
      <w:r w:rsidRPr="00955BFB">
        <w:rPr>
          <w:rFonts w:eastAsia="Arial" w:cs="Arial"/>
          <w:lang w:val="nl-NL"/>
        </w:rPr>
        <w:t>.</w:t>
      </w:r>
      <w:r w:rsidR="00CD200F">
        <w:rPr>
          <w:rFonts w:eastAsia="Arial" w:cs="Arial"/>
          <w:lang w:val="nl-NL"/>
        </w:rPr>
        <w:t xml:space="preserve"> Langlaufcentrum Malga Millegrobbe in Alpe Cimbra is gespecialiseerd in sledetochten van tot wel 50 kilometer en activiteiten voor kinderen en volwassenen. </w:t>
      </w:r>
      <w:r w:rsidRPr="00021E2C">
        <w:rPr>
          <w:rFonts w:eastAsia="Arial" w:cs="Arial"/>
          <w:lang w:val="nl-NL"/>
        </w:rPr>
        <w:t>In Madonna di Campiglio organiseert de Athabaska school tochten met een instructeur v</w:t>
      </w:r>
      <w:r w:rsidR="00CD200F">
        <w:rPr>
          <w:rFonts w:eastAsia="Arial" w:cs="Arial"/>
          <w:lang w:val="nl-NL"/>
        </w:rPr>
        <w:t>an</w:t>
      </w:r>
      <w:r w:rsidRPr="00021E2C">
        <w:rPr>
          <w:rFonts w:eastAsia="Arial" w:cs="Arial"/>
          <w:lang w:val="nl-NL"/>
        </w:rPr>
        <w:t xml:space="preserve"> </w:t>
      </w:r>
      <w:r>
        <w:rPr>
          <w:rFonts w:eastAsia="Arial" w:cs="Arial"/>
          <w:lang w:val="nl-NL"/>
        </w:rPr>
        <w:t xml:space="preserve">één of zelfs meerdere dagen. </w:t>
      </w:r>
    </w:p>
    <w:p w:rsidR="00BA48F5" w:rsidRPr="00104C94" w:rsidRDefault="00BA48F5" w:rsidP="006F6EEA">
      <w:pPr>
        <w:jc w:val="both"/>
        <w:rPr>
          <w:rFonts w:cs="Arial"/>
          <w:lang w:val="nl-NL"/>
        </w:rPr>
      </w:pPr>
    </w:p>
    <w:p w:rsidR="00146C0A" w:rsidRPr="009126D7" w:rsidRDefault="009778E5" w:rsidP="006F6EEA">
      <w:pPr>
        <w:jc w:val="both"/>
        <w:rPr>
          <w:lang w:val="en-US"/>
        </w:rPr>
      </w:pPr>
      <w:r w:rsidRPr="0037573F">
        <w:rPr>
          <w:rFonts w:cs="Arial"/>
          <w:lang w:val="nl-NL"/>
        </w:rPr>
        <w:t>Meer informatie</w:t>
      </w:r>
      <w:r w:rsidR="00F9365B" w:rsidRPr="0037573F">
        <w:rPr>
          <w:rFonts w:cs="Arial"/>
          <w:lang w:val="nl-NL"/>
        </w:rPr>
        <w:t>:</w:t>
      </w:r>
      <w:r w:rsidR="00CD200F" w:rsidRPr="009126D7">
        <w:rPr>
          <w:lang w:val="en-US"/>
        </w:rPr>
        <w:t xml:space="preserve"> </w:t>
      </w:r>
      <w:hyperlink r:id="rId8" w:history="1">
        <w:r w:rsidR="009126D7" w:rsidRPr="009126D7">
          <w:rPr>
            <w:rStyle w:val="Collegamentoipertestuale"/>
            <w:lang w:val="en-US"/>
          </w:rPr>
          <w:t>visittrentino.inf</w:t>
        </w:r>
        <w:r w:rsidR="009126D7" w:rsidRPr="009126D7">
          <w:rPr>
            <w:rStyle w:val="Collegamentoipertestuale"/>
            <w:lang w:val="en-US"/>
          </w:rPr>
          <w:t>o</w:t>
        </w:r>
        <w:r w:rsidR="009126D7" w:rsidRPr="009126D7">
          <w:rPr>
            <w:rStyle w:val="Collegamentoipertestuale"/>
            <w:lang w:val="en-US"/>
          </w:rPr>
          <w:t>//snow-and-nature</w:t>
        </w:r>
      </w:hyperlink>
    </w:p>
    <w:p w:rsidR="009126D7" w:rsidRPr="009126D7" w:rsidRDefault="009126D7" w:rsidP="006F6EEA">
      <w:pPr>
        <w:jc w:val="both"/>
        <w:rPr>
          <w:lang w:val="en-US"/>
        </w:rPr>
      </w:pPr>
    </w:p>
    <w:p w:rsidR="009126D7" w:rsidRPr="00CD5F61" w:rsidRDefault="009126D7" w:rsidP="006F6EEA">
      <w:pPr>
        <w:jc w:val="both"/>
        <w:rPr>
          <w:rFonts w:cs="Arial"/>
          <w:lang w:val="nl-NL"/>
        </w:rPr>
      </w:pPr>
    </w:p>
    <w:p w:rsidR="00600492" w:rsidRPr="000F42E8" w:rsidRDefault="00F50FD5" w:rsidP="006F6EEA">
      <w:pPr>
        <w:jc w:val="both"/>
        <w:rPr>
          <w:rFonts w:cs="Arial"/>
          <w:lang w:val="en-GB"/>
        </w:rPr>
      </w:pPr>
      <w:r w:rsidRPr="000F42E8">
        <w:rPr>
          <w:rFonts w:cs="Arial"/>
          <w:lang w:val="en-GB"/>
        </w:rPr>
        <w:t>Tre</w:t>
      </w:r>
      <w:r w:rsidR="004755A6" w:rsidRPr="000F42E8">
        <w:rPr>
          <w:rFonts w:cs="Arial"/>
          <w:lang w:val="en-GB"/>
        </w:rPr>
        <w:t xml:space="preserve">nto, </w:t>
      </w:r>
      <w:proofErr w:type="spellStart"/>
      <w:r w:rsidR="004755A6" w:rsidRPr="000F42E8">
        <w:rPr>
          <w:rFonts w:cs="Arial"/>
          <w:lang w:val="en-GB"/>
        </w:rPr>
        <w:t>oktober</w:t>
      </w:r>
      <w:proofErr w:type="spellEnd"/>
      <w:r w:rsidR="004755A6" w:rsidRPr="000F42E8">
        <w:rPr>
          <w:rFonts w:cs="Arial"/>
          <w:lang w:val="en-GB"/>
        </w:rPr>
        <w:t xml:space="preserve"> 2017</w:t>
      </w:r>
    </w:p>
    <w:p w:rsidR="009677C5" w:rsidRPr="000F42E8" w:rsidRDefault="009677C5" w:rsidP="006F6EEA">
      <w:pPr>
        <w:pStyle w:val="paragraphstyle2"/>
        <w:spacing w:line="240" w:lineRule="auto"/>
        <w:jc w:val="both"/>
        <w:rPr>
          <w:color w:val="auto"/>
          <w:sz w:val="24"/>
          <w:szCs w:val="24"/>
          <w:lang w:val="en-GB"/>
        </w:rPr>
      </w:pPr>
    </w:p>
    <w:p w:rsidR="000F42E8" w:rsidRPr="009126D7" w:rsidRDefault="000F42E8" w:rsidP="000F42E8">
      <w:pPr>
        <w:rPr>
          <w:rFonts w:ascii="Helvetica" w:hAnsi="Helvetica"/>
          <w:color w:val="95B3D7" w:themeColor="accent1" w:themeTint="99"/>
          <w:lang w:val="en-US"/>
        </w:rPr>
      </w:pPr>
    </w:p>
    <w:p w:rsidR="002D3E62" w:rsidRPr="00CD5F61" w:rsidRDefault="000F42E8" w:rsidP="006F6EEA">
      <w:pPr>
        <w:pStyle w:val="paragraphstyle2"/>
        <w:spacing w:line="240" w:lineRule="auto"/>
        <w:jc w:val="both"/>
        <w:rPr>
          <w:color w:val="auto"/>
          <w:sz w:val="24"/>
          <w:szCs w:val="24"/>
          <w:lang w:val="nl-NL"/>
        </w:rPr>
      </w:pPr>
      <w:r w:rsidRPr="00A323E9">
        <w:rPr>
          <w:noProof/>
          <w:sz w:val="22"/>
          <w:szCs w:val="22"/>
          <w:lang w:val="it-IT" w:eastAsia="it-IT" w:bidi="ar-SA"/>
        </w:rPr>
        <w:drawing>
          <wp:inline distT="0" distB="0" distL="0" distR="0">
            <wp:extent cx="6150610" cy="1112520"/>
            <wp:effectExtent l="19050" t="0" r="2540" b="0"/>
            <wp:docPr id="4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3E62" w:rsidRPr="00CD5F61" w:rsidSect="00507A5C">
      <w:headerReference w:type="default" r:id="rId10"/>
      <w:footerReference w:type="default" r:id="rId11"/>
      <w:pgSz w:w="11906" w:h="16838" w:code="9"/>
      <w:pgMar w:top="2552" w:right="907" w:bottom="1418" w:left="90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5BC" w:rsidRDefault="003615BC">
      <w:r>
        <w:separator/>
      </w:r>
    </w:p>
  </w:endnote>
  <w:endnote w:type="continuationSeparator" w:id="0">
    <w:p w:rsidR="003615BC" w:rsidRDefault="003615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3C3B45" w:rsidRPr="00BC32E2" w:rsidTr="000D7E25">
      <w:trPr>
        <w:trHeight w:val="64"/>
        <w:jc w:val="center"/>
      </w:trPr>
      <w:tc>
        <w:tcPr>
          <w:tcW w:w="4934" w:type="dxa"/>
          <w:shd w:val="clear" w:color="auto" w:fill="auto"/>
        </w:tcPr>
        <w:p w:rsidR="003C3B45" w:rsidRPr="000D62FB" w:rsidRDefault="003C3B45" w:rsidP="000D7E25">
          <w:pPr>
            <w:pStyle w:val="Pidipagina"/>
            <w:rPr>
              <w:rFonts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b/>
              <w:bCs/>
              <w:color w:val="000000" w:themeColor="text1"/>
              <w:sz w:val="18"/>
              <w:szCs w:val="18"/>
            </w:rPr>
            <w:t>MEDIA PR</w:t>
          </w:r>
        </w:p>
        <w:p w:rsidR="003C3B45" w:rsidRPr="006212AF" w:rsidRDefault="003C3B45" w:rsidP="000D7E25">
          <w:pPr>
            <w:pStyle w:val="Pidipagina"/>
            <w:rPr>
              <w:rFonts w:cs="Arial"/>
              <w:color w:val="000000" w:themeColor="text1"/>
              <w:sz w:val="18"/>
              <w:szCs w:val="18"/>
            </w:rPr>
          </w:pPr>
          <w:r w:rsidRPr="001D3F45">
            <w:rPr>
              <w:rFonts w:cs="Arial"/>
              <w:color w:val="000000" w:themeColor="text1"/>
              <w:sz w:val="18"/>
              <w:szCs w:val="18"/>
            </w:rPr>
            <w:t xml:space="preserve">Tel. </w:t>
          </w:r>
          <w:r>
            <w:rPr>
              <w:rFonts w:cs="Arial"/>
              <w:color w:val="000000" w:themeColor="text1"/>
              <w:sz w:val="18"/>
              <w:szCs w:val="18"/>
            </w:rPr>
            <w:t>(</w:t>
          </w:r>
          <w:r w:rsidRPr="001D3F45">
            <w:rPr>
              <w:rFonts w:cs="Arial"/>
              <w:color w:val="000000" w:themeColor="text1"/>
              <w:sz w:val="18"/>
              <w:szCs w:val="18"/>
            </w:rPr>
            <w:t>+39) 0461 219362</w:t>
          </w:r>
        </w:p>
        <w:p w:rsidR="003C3B45" w:rsidRPr="006212AF" w:rsidRDefault="003C3B45" w:rsidP="000D7E25">
          <w:pPr>
            <w:pStyle w:val="Pidipagina"/>
            <w:rPr>
              <w:rFonts w:cs="Arial"/>
              <w:color w:val="000000" w:themeColor="text1"/>
              <w:sz w:val="18"/>
              <w:szCs w:val="18"/>
            </w:rPr>
          </w:pPr>
          <w:r w:rsidRPr="006212AF">
            <w:rPr>
              <w:rFonts w:cs="Arial"/>
              <w:color w:val="000000" w:themeColor="text1"/>
              <w:sz w:val="18"/>
              <w:szCs w:val="18"/>
            </w:rPr>
            <w:t>press@trentinomarketing.org</w:t>
          </w:r>
        </w:p>
        <w:p w:rsidR="003C3B45" w:rsidRPr="006212AF" w:rsidRDefault="003C3B45" w:rsidP="000D7E25">
          <w:pPr>
            <w:pStyle w:val="Pidipagina"/>
            <w:rPr>
              <w:rFonts w:ascii="HelveticaNeueLT Std" w:hAnsi="HelveticaNeueLT Std" w:cs="Arial"/>
              <w:sz w:val="20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6212AF">
            <w:rPr>
              <w:rFonts w:cs="Arial"/>
              <w:color w:val="000000" w:themeColor="text1"/>
              <w:sz w:val="18"/>
              <w:szCs w:val="18"/>
            </w:rPr>
            <w:t>@Press</w:t>
          </w:r>
          <w:r w:rsidRPr="006212AF">
            <w:rPr>
              <w:rFonts w:cs="Arial"/>
              <w:color w:val="000000" w:themeColor="text1"/>
              <w:sz w:val="18"/>
              <w:szCs w:val="18"/>
            </w:rPr>
            <w:softHyphen/>
          </w:r>
          <w:r w:rsidRPr="006212AF">
            <w:rPr>
              <w:rFonts w:cs="Arial"/>
              <w:color w:val="000000" w:themeColor="text1"/>
              <w:sz w:val="18"/>
              <w:szCs w:val="18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3C3B45" w:rsidRPr="00DE417A" w:rsidRDefault="003C3B45" w:rsidP="000D7E25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C3B45" w:rsidRPr="00DE417A" w:rsidRDefault="003C3B45" w:rsidP="000D7E25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3C3B45" w:rsidRDefault="003C3B4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5BC" w:rsidRDefault="003615BC">
      <w:r>
        <w:separator/>
      </w:r>
    </w:p>
  </w:footnote>
  <w:footnote w:type="continuationSeparator" w:id="0">
    <w:p w:rsidR="003615BC" w:rsidRDefault="003615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5BC" w:rsidRDefault="00CD200F" w:rsidP="00CD200F">
    <w:pPr>
      <w:pStyle w:val="Intestazione"/>
    </w:pPr>
    <w:r>
      <w:rPr>
        <w:noProof/>
      </w:rPr>
      <w:drawing>
        <wp:inline distT="0" distB="0" distL="0" distR="0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15BC" w:rsidRPr="00927A5E" w:rsidRDefault="003615BC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37DC5"/>
    <w:multiLevelType w:val="hybridMultilevel"/>
    <w:tmpl w:val="47142112"/>
    <w:lvl w:ilvl="0" w:tplc="3B164C5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EE736B"/>
    <w:multiLevelType w:val="hybridMultilevel"/>
    <w:tmpl w:val="5ED45E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701"/>
  <w:doNotTrackMoves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017048"/>
    <w:rsid w:val="000042C4"/>
    <w:rsid w:val="000149B0"/>
    <w:rsid w:val="00017048"/>
    <w:rsid w:val="00021E2C"/>
    <w:rsid w:val="00022735"/>
    <w:rsid w:val="00031EE7"/>
    <w:rsid w:val="000410B0"/>
    <w:rsid w:val="00042A11"/>
    <w:rsid w:val="0005598F"/>
    <w:rsid w:val="00065AEA"/>
    <w:rsid w:val="0007236C"/>
    <w:rsid w:val="00076008"/>
    <w:rsid w:val="00085727"/>
    <w:rsid w:val="0008624F"/>
    <w:rsid w:val="00086813"/>
    <w:rsid w:val="00087D0C"/>
    <w:rsid w:val="000A4217"/>
    <w:rsid w:val="000A608C"/>
    <w:rsid w:val="000A6EA3"/>
    <w:rsid w:val="000B5572"/>
    <w:rsid w:val="000B5F56"/>
    <w:rsid w:val="000C1753"/>
    <w:rsid w:val="000E534A"/>
    <w:rsid w:val="000F117A"/>
    <w:rsid w:val="000F42E8"/>
    <w:rsid w:val="000F5242"/>
    <w:rsid w:val="000F79F3"/>
    <w:rsid w:val="0010060B"/>
    <w:rsid w:val="00104C94"/>
    <w:rsid w:val="00143FB9"/>
    <w:rsid w:val="0014434E"/>
    <w:rsid w:val="00146C0A"/>
    <w:rsid w:val="00147978"/>
    <w:rsid w:val="00164557"/>
    <w:rsid w:val="0016511F"/>
    <w:rsid w:val="001675D5"/>
    <w:rsid w:val="00171251"/>
    <w:rsid w:val="00171FC4"/>
    <w:rsid w:val="0017604C"/>
    <w:rsid w:val="001814D6"/>
    <w:rsid w:val="00181CA7"/>
    <w:rsid w:val="00186DCC"/>
    <w:rsid w:val="00190335"/>
    <w:rsid w:val="001A2064"/>
    <w:rsid w:val="001B1C0E"/>
    <w:rsid w:val="001C1A7D"/>
    <w:rsid w:val="001E599F"/>
    <w:rsid w:val="002147B9"/>
    <w:rsid w:val="00222ED6"/>
    <w:rsid w:val="002241A6"/>
    <w:rsid w:val="00225DE9"/>
    <w:rsid w:val="00231F99"/>
    <w:rsid w:val="002408CF"/>
    <w:rsid w:val="00240A56"/>
    <w:rsid w:val="00241E06"/>
    <w:rsid w:val="00250CF7"/>
    <w:rsid w:val="00263165"/>
    <w:rsid w:val="00264D26"/>
    <w:rsid w:val="00265AF9"/>
    <w:rsid w:val="00266C0D"/>
    <w:rsid w:val="00267CDC"/>
    <w:rsid w:val="00274587"/>
    <w:rsid w:val="00284C81"/>
    <w:rsid w:val="00285E3B"/>
    <w:rsid w:val="00286FCA"/>
    <w:rsid w:val="002A1F9A"/>
    <w:rsid w:val="002A27A1"/>
    <w:rsid w:val="002A67A4"/>
    <w:rsid w:val="002A67EB"/>
    <w:rsid w:val="002B2EDD"/>
    <w:rsid w:val="002B7FF4"/>
    <w:rsid w:val="002C34FF"/>
    <w:rsid w:val="002D1370"/>
    <w:rsid w:val="002D3A95"/>
    <w:rsid w:val="002D3E62"/>
    <w:rsid w:val="002E6E47"/>
    <w:rsid w:val="002E7479"/>
    <w:rsid w:val="002F2CB0"/>
    <w:rsid w:val="002F61FE"/>
    <w:rsid w:val="00300C8B"/>
    <w:rsid w:val="00310521"/>
    <w:rsid w:val="003111BB"/>
    <w:rsid w:val="00316B99"/>
    <w:rsid w:val="00323066"/>
    <w:rsid w:val="003270B6"/>
    <w:rsid w:val="0032735D"/>
    <w:rsid w:val="003351AC"/>
    <w:rsid w:val="003401AB"/>
    <w:rsid w:val="00342423"/>
    <w:rsid w:val="00343157"/>
    <w:rsid w:val="00346931"/>
    <w:rsid w:val="00347951"/>
    <w:rsid w:val="003501DE"/>
    <w:rsid w:val="00355CA3"/>
    <w:rsid w:val="00357CAE"/>
    <w:rsid w:val="00357DF1"/>
    <w:rsid w:val="003615BC"/>
    <w:rsid w:val="00371434"/>
    <w:rsid w:val="003720FD"/>
    <w:rsid w:val="003749B2"/>
    <w:rsid w:val="0037573F"/>
    <w:rsid w:val="003765C0"/>
    <w:rsid w:val="00377CB2"/>
    <w:rsid w:val="003A5712"/>
    <w:rsid w:val="003C1F62"/>
    <w:rsid w:val="003C3B45"/>
    <w:rsid w:val="003C4361"/>
    <w:rsid w:val="003C48B9"/>
    <w:rsid w:val="003D291D"/>
    <w:rsid w:val="003D6C67"/>
    <w:rsid w:val="003E058A"/>
    <w:rsid w:val="003E32D0"/>
    <w:rsid w:val="003E338B"/>
    <w:rsid w:val="003E59AB"/>
    <w:rsid w:val="003E7A76"/>
    <w:rsid w:val="003F5933"/>
    <w:rsid w:val="003F5B9C"/>
    <w:rsid w:val="003F783A"/>
    <w:rsid w:val="003F7888"/>
    <w:rsid w:val="00400E32"/>
    <w:rsid w:val="00405425"/>
    <w:rsid w:val="0041505A"/>
    <w:rsid w:val="00432D63"/>
    <w:rsid w:val="0043509C"/>
    <w:rsid w:val="0043513D"/>
    <w:rsid w:val="0043620C"/>
    <w:rsid w:val="00436A41"/>
    <w:rsid w:val="00437789"/>
    <w:rsid w:val="004474C3"/>
    <w:rsid w:val="004502AD"/>
    <w:rsid w:val="00455826"/>
    <w:rsid w:val="00475085"/>
    <w:rsid w:val="004755A6"/>
    <w:rsid w:val="004757A8"/>
    <w:rsid w:val="00477BE3"/>
    <w:rsid w:val="00480166"/>
    <w:rsid w:val="004846D6"/>
    <w:rsid w:val="00486EBE"/>
    <w:rsid w:val="00491F87"/>
    <w:rsid w:val="00493B65"/>
    <w:rsid w:val="00493C28"/>
    <w:rsid w:val="004957F3"/>
    <w:rsid w:val="004B4824"/>
    <w:rsid w:val="004B57BD"/>
    <w:rsid w:val="004B7395"/>
    <w:rsid w:val="004D089D"/>
    <w:rsid w:val="004D688B"/>
    <w:rsid w:val="004E09CB"/>
    <w:rsid w:val="004E3ED9"/>
    <w:rsid w:val="004E6CF0"/>
    <w:rsid w:val="004F3267"/>
    <w:rsid w:val="004F50AF"/>
    <w:rsid w:val="005019E2"/>
    <w:rsid w:val="00502A59"/>
    <w:rsid w:val="00506829"/>
    <w:rsid w:val="00507A5C"/>
    <w:rsid w:val="00512471"/>
    <w:rsid w:val="0051454F"/>
    <w:rsid w:val="00515DE7"/>
    <w:rsid w:val="00516317"/>
    <w:rsid w:val="00531AB8"/>
    <w:rsid w:val="005401E8"/>
    <w:rsid w:val="00551D95"/>
    <w:rsid w:val="00554FC9"/>
    <w:rsid w:val="0055500B"/>
    <w:rsid w:val="00566059"/>
    <w:rsid w:val="00573D70"/>
    <w:rsid w:val="005800F3"/>
    <w:rsid w:val="00580784"/>
    <w:rsid w:val="005851E1"/>
    <w:rsid w:val="0058653B"/>
    <w:rsid w:val="0059122A"/>
    <w:rsid w:val="00596E11"/>
    <w:rsid w:val="005975FC"/>
    <w:rsid w:val="005978DD"/>
    <w:rsid w:val="005B0CFF"/>
    <w:rsid w:val="005B418C"/>
    <w:rsid w:val="005C6EB4"/>
    <w:rsid w:val="005D1B42"/>
    <w:rsid w:val="005F1FBF"/>
    <w:rsid w:val="00600492"/>
    <w:rsid w:val="00610A4D"/>
    <w:rsid w:val="006174A7"/>
    <w:rsid w:val="00622928"/>
    <w:rsid w:val="006231CC"/>
    <w:rsid w:val="006240FF"/>
    <w:rsid w:val="006279DB"/>
    <w:rsid w:val="006379CD"/>
    <w:rsid w:val="00641949"/>
    <w:rsid w:val="00647746"/>
    <w:rsid w:val="006523F4"/>
    <w:rsid w:val="006610C8"/>
    <w:rsid w:val="00664434"/>
    <w:rsid w:val="00676C50"/>
    <w:rsid w:val="006808B6"/>
    <w:rsid w:val="0068217F"/>
    <w:rsid w:val="00687243"/>
    <w:rsid w:val="006945F6"/>
    <w:rsid w:val="0069480F"/>
    <w:rsid w:val="0069631E"/>
    <w:rsid w:val="006A55F0"/>
    <w:rsid w:val="006A73DF"/>
    <w:rsid w:val="006C3A66"/>
    <w:rsid w:val="006C61A1"/>
    <w:rsid w:val="006D5CAC"/>
    <w:rsid w:val="006D7C33"/>
    <w:rsid w:val="006F6603"/>
    <w:rsid w:val="006F6EEA"/>
    <w:rsid w:val="00704DF9"/>
    <w:rsid w:val="007135C3"/>
    <w:rsid w:val="00714685"/>
    <w:rsid w:val="007220A7"/>
    <w:rsid w:val="00735836"/>
    <w:rsid w:val="00756614"/>
    <w:rsid w:val="00756A7D"/>
    <w:rsid w:val="00761CD2"/>
    <w:rsid w:val="00762AB1"/>
    <w:rsid w:val="007C24D8"/>
    <w:rsid w:val="007D74F6"/>
    <w:rsid w:val="007E5F31"/>
    <w:rsid w:val="007F53E7"/>
    <w:rsid w:val="007F6943"/>
    <w:rsid w:val="00803987"/>
    <w:rsid w:val="00804835"/>
    <w:rsid w:val="00810A11"/>
    <w:rsid w:val="00816FEB"/>
    <w:rsid w:val="0082079C"/>
    <w:rsid w:val="00820FCA"/>
    <w:rsid w:val="008258C2"/>
    <w:rsid w:val="00832347"/>
    <w:rsid w:val="0083414F"/>
    <w:rsid w:val="00834673"/>
    <w:rsid w:val="00834854"/>
    <w:rsid w:val="00835D7C"/>
    <w:rsid w:val="008375EB"/>
    <w:rsid w:val="00844688"/>
    <w:rsid w:val="008458AA"/>
    <w:rsid w:val="00845BA2"/>
    <w:rsid w:val="00846CEB"/>
    <w:rsid w:val="00850636"/>
    <w:rsid w:val="00853B11"/>
    <w:rsid w:val="00863696"/>
    <w:rsid w:val="00881759"/>
    <w:rsid w:val="00883F52"/>
    <w:rsid w:val="00894DF5"/>
    <w:rsid w:val="00895F90"/>
    <w:rsid w:val="008A0E54"/>
    <w:rsid w:val="008B66BF"/>
    <w:rsid w:val="008C1724"/>
    <w:rsid w:val="008C7179"/>
    <w:rsid w:val="008D2470"/>
    <w:rsid w:val="008D7A38"/>
    <w:rsid w:val="008E294E"/>
    <w:rsid w:val="008E530C"/>
    <w:rsid w:val="008E7779"/>
    <w:rsid w:val="009057F1"/>
    <w:rsid w:val="009126D7"/>
    <w:rsid w:val="009141A7"/>
    <w:rsid w:val="0091606C"/>
    <w:rsid w:val="00920F30"/>
    <w:rsid w:val="00927A5E"/>
    <w:rsid w:val="00931E67"/>
    <w:rsid w:val="0093431D"/>
    <w:rsid w:val="0094150C"/>
    <w:rsid w:val="0094329C"/>
    <w:rsid w:val="0094475B"/>
    <w:rsid w:val="00944A22"/>
    <w:rsid w:val="00954D29"/>
    <w:rsid w:val="00955191"/>
    <w:rsid w:val="00955BFB"/>
    <w:rsid w:val="009659D9"/>
    <w:rsid w:val="0096666E"/>
    <w:rsid w:val="009677C5"/>
    <w:rsid w:val="00967803"/>
    <w:rsid w:val="00970F30"/>
    <w:rsid w:val="00975879"/>
    <w:rsid w:val="009778E5"/>
    <w:rsid w:val="00987361"/>
    <w:rsid w:val="0099489C"/>
    <w:rsid w:val="009B05EC"/>
    <w:rsid w:val="009B6B12"/>
    <w:rsid w:val="009C1FA9"/>
    <w:rsid w:val="009D717D"/>
    <w:rsid w:val="009E055D"/>
    <w:rsid w:val="00A05837"/>
    <w:rsid w:val="00A07705"/>
    <w:rsid w:val="00A11022"/>
    <w:rsid w:val="00A12674"/>
    <w:rsid w:val="00A157DD"/>
    <w:rsid w:val="00A30A29"/>
    <w:rsid w:val="00A30FC5"/>
    <w:rsid w:val="00A31203"/>
    <w:rsid w:val="00A42833"/>
    <w:rsid w:val="00A528AA"/>
    <w:rsid w:val="00A620E5"/>
    <w:rsid w:val="00A63328"/>
    <w:rsid w:val="00A66321"/>
    <w:rsid w:val="00A72480"/>
    <w:rsid w:val="00A73881"/>
    <w:rsid w:val="00A81FED"/>
    <w:rsid w:val="00AA173F"/>
    <w:rsid w:val="00AA3B9B"/>
    <w:rsid w:val="00AE0C34"/>
    <w:rsid w:val="00AE0F11"/>
    <w:rsid w:val="00AE48C1"/>
    <w:rsid w:val="00AE4A03"/>
    <w:rsid w:val="00AF7E37"/>
    <w:rsid w:val="00B04916"/>
    <w:rsid w:val="00B05FD3"/>
    <w:rsid w:val="00B07E72"/>
    <w:rsid w:val="00B121B2"/>
    <w:rsid w:val="00B375FC"/>
    <w:rsid w:val="00B56F70"/>
    <w:rsid w:val="00B5768E"/>
    <w:rsid w:val="00B62FE6"/>
    <w:rsid w:val="00B71EE2"/>
    <w:rsid w:val="00B72C4F"/>
    <w:rsid w:val="00B822BD"/>
    <w:rsid w:val="00BA0116"/>
    <w:rsid w:val="00BA3584"/>
    <w:rsid w:val="00BA37EC"/>
    <w:rsid w:val="00BA48F5"/>
    <w:rsid w:val="00BA5CC1"/>
    <w:rsid w:val="00BB0D5F"/>
    <w:rsid w:val="00BB3A71"/>
    <w:rsid w:val="00BB6ECC"/>
    <w:rsid w:val="00BC07AD"/>
    <w:rsid w:val="00BC7F12"/>
    <w:rsid w:val="00BD0E96"/>
    <w:rsid w:val="00BD27F6"/>
    <w:rsid w:val="00BD36CA"/>
    <w:rsid w:val="00BD38C5"/>
    <w:rsid w:val="00BE046A"/>
    <w:rsid w:val="00BE4DF9"/>
    <w:rsid w:val="00BF248D"/>
    <w:rsid w:val="00C004FC"/>
    <w:rsid w:val="00C03A2B"/>
    <w:rsid w:val="00C15FFD"/>
    <w:rsid w:val="00C24E80"/>
    <w:rsid w:val="00C279D1"/>
    <w:rsid w:val="00C43479"/>
    <w:rsid w:val="00C4352C"/>
    <w:rsid w:val="00C439DD"/>
    <w:rsid w:val="00C44F58"/>
    <w:rsid w:val="00C459DC"/>
    <w:rsid w:val="00C51C95"/>
    <w:rsid w:val="00C54088"/>
    <w:rsid w:val="00C6497A"/>
    <w:rsid w:val="00C65327"/>
    <w:rsid w:val="00C77D5E"/>
    <w:rsid w:val="00C8588F"/>
    <w:rsid w:val="00C93442"/>
    <w:rsid w:val="00C95C00"/>
    <w:rsid w:val="00C95E32"/>
    <w:rsid w:val="00C965D7"/>
    <w:rsid w:val="00CA4474"/>
    <w:rsid w:val="00CB14F6"/>
    <w:rsid w:val="00CB17A0"/>
    <w:rsid w:val="00CB22DD"/>
    <w:rsid w:val="00CC3E84"/>
    <w:rsid w:val="00CD200F"/>
    <w:rsid w:val="00CD41FE"/>
    <w:rsid w:val="00CD4383"/>
    <w:rsid w:val="00CD5873"/>
    <w:rsid w:val="00CD5F61"/>
    <w:rsid w:val="00CE3174"/>
    <w:rsid w:val="00CF449F"/>
    <w:rsid w:val="00D05FCD"/>
    <w:rsid w:val="00D1251D"/>
    <w:rsid w:val="00D145C7"/>
    <w:rsid w:val="00D16021"/>
    <w:rsid w:val="00D1761B"/>
    <w:rsid w:val="00D30BEE"/>
    <w:rsid w:val="00D3286B"/>
    <w:rsid w:val="00D620B4"/>
    <w:rsid w:val="00D700A6"/>
    <w:rsid w:val="00D72A69"/>
    <w:rsid w:val="00D913F2"/>
    <w:rsid w:val="00DB2FB2"/>
    <w:rsid w:val="00DF6BAE"/>
    <w:rsid w:val="00E06287"/>
    <w:rsid w:val="00E12112"/>
    <w:rsid w:val="00E13415"/>
    <w:rsid w:val="00E222FB"/>
    <w:rsid w:val="00E3198F"/>
    <w:rsid w:val="00E339BC"/>
    <w:rsid w:val="00E453E7"/>
    <w:rsid w:val="00E5477D"/>
    <w:rsid w:val="00E60906"/>
    <w:rsid w:val="00E60973"/>
    <w:rsid w:val="00E624E3"/>
    <w:rsid w:val="00E63AAB"/>
    <w:rsid w:val="00E6441E"/>
    <w:rsid w:val="00E74BA8"/>
    <w:rsid w:val="00E76150"/>
    <w:rsid w:val="00E87D73"/>
    <w:rsid w:val="00E92DD3"/>
    <w:rsid w:val="00E94681"/>
    <w:rsid w:val="00E94B5E"/>
    <w:rsid w:val="00EA41FA"/>
    <w:rsid w:val="00EA5777"/>
    <w:rsid w:val="00EA71D7"/>
    <w:rsid w:val="00EA7804"/>
    <w:rsid w:val="00EB3210"/>
    <w:rsid w:val="00ED63D9"/>
    <w:rsid w:val="00EF5A9F"/>
    <w:rsid w:val="00F073D7"/>
    <w:rsid w:val="00F14699"/>
    <w:rsid w:val="00F148F8"/>
    <w:rsid w:val="00F261CC"/>
    <w:rsid w:val="00F305CF"/>
    <w:rsid w:val="00F30D72"/>
    <w:rsid w:val="00F4110F"/>
    <w:rsid w:val="00F461E3"/>
    <w:rsid w:val="00F50FD5"/>
    <w:rsid w:val="00F53C62"/>
    <w:rsid w:val="00F5500B"/>
    <w:rsid w:val="00F917DE"/>
    <w:rsid w:val="00F9365B"/>
    <w:rsid w:val="00F97E24"/>
    <w:rsid w:val="00FA5C2F"/>
    <w:rsid w:val="00FA5F82"/>
    <w:rsid w:val="00FC6673"/>
    <w:rsid w:val="00FD7E95"/>
    <w:rsid w:val="00FE03E9"/>
    <w:rsid w:val="00FE2624"/>
    <w:rsid w:val="00FF3B43"/>
    <w:rsid w:val="00FF714B"/>
    <w:rsid w:val="00FF79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annotation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B72C4F"/>
    <w:rPr>
      <w:rFonts w:ascii="Arial" w:hAnsi="Arial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styleId="Enfasigrassetto">
    <w:name w:val="Strong"/>
    <w:uiPriority w:val="22"/>
    <w:qFormat/>
    <w:rsid w:val="00E5477D"/>
    <w:rPr>
      <w:b/>
      <w:bCs/>
    </w:rPr>
  </w:style>
  <w:style w:type="character" w:styleId="Rimandocommento">
    <w:name w:val="annotation reference"/>
    <w:basedOn w:val="Carpredefinitoparagrafo"/>
    <w:uiPriority w:val="99"/>
    <w:unhideWhenUsed/>
    <w:rsid w:val="00FC667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C6673"/>
    <w:pPr>
      <w:suppressAutoHyphens/>
    </w:pPr>
    <w:rPr>
      <w:kern w:val="1"/>
      <w:sz w:val="20"/>
      <w:lang w:eastAsia="ar-SA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C6673"/>
    <w:rPr>
      <w:rFonts w:ascii="Arial" w:hAnsi="Arial"/>
      <w:kern w:val="1"/>
      <w:lang w:eastAsia="ar-SA"/>
    </w:rPr>
  </w:style>
  <w:style w:type="paragraph" w:styleId="Nessunaspaziatura">
    <w:name w:val="No Spacing"/>
    <w:uiPriority w:val="1"/>
    <w:qFormat/>
    <w:rsid w:val="00FF3B43"/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FF3B43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F3B43"/>
    <w:rPr>
      <w:rFonts w:ascii="Consolas" w:eastAsiaTheme="minorHAnsi" w:hAnsi="Consolas" w:cstheme="minorBidi"/>
      <w:sz w:val="21"/>
      <w:szCs w:val="21"/>
      <w:lang w:eastAsia="en-US"/>
    </w:rPr>
  </w:style>
  <w:style w:type="character" w:styleId="Collegamentovisitato">
    <w:name w:val="FollowedHyperlink"/>
    <w:basedOn w:val="Carpredefinitoparagrafo"/>
    <w:rsid w:val="00506829"/>
    <w:rPr>
      <w:color w:val="800080" w:themeColor="followedHyperlink"/>
      <w:u w:val="single"/>
    </w:rPr>
  </w:style>
  <w:style w:type="paragraph" w:styleId="Corpodeltesto">
    <w:name w:val="Body Text"/>
    <w:basedOn w:val="Normale"/>
    <w:link w:val="CorpodeltestoCarattere"/>
    <w:rsid w:val="00BA3584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rsid w:val="00BA3584"/>
    <w:rPr>
      <w:rFonts w:ascii="Arial" w:hAnsi="Arial"/>
      <w:sz w:val="24"/>
    </w:rPr>
  </w:style>
  <w:style w:type="paragraph" w:customStyle="1" w:styleId="paragraphstyle2">
    <w:name w:val="paragraph_style_2"/>
    <w:basedOn w:val="Normale"/>
    <w:rsid w:val="00371434"/>
    <w:pPr>
      <w:spacing w:line="315" w:lineRule="atLeast"/>
    </w:pPr>
    <w:rPr>
      <w:rFonts w:eastAsia="Calibri" w:cs="Arial"/>
      <w:color w:val="FFFFFF"/>
      <w:sz w:val="27"/>
      <w:szCs w:val="27"/>
      <w:lang w:val="en-US" w:eastAsia="en-US" w:bidi="en-US"/>
    </w:rPr>
  </w:style>
  <w:style w:type="paragraph" w:customStyle="1" w:styleId="Default">
    <w:name w:val="Default"/>
    <w:rsid w:val="00E94B5E"/>
    <w:pPr>
      <w:autoSpaceDE w:val="0"/>
      <w:autoSpaceDN w:val="0"/>
      <w:adjustRightInd w:val="0"/>
    </w:pPr>
    <w:rPr>
      <w:rFonts w:ascii="Calibri" w:hAnsi="Calibri" w:cs="Calibri"/>
      <w:color w:val="000000"/>
      <w:lang w:val="en-US" w:eastAsia="en-US" w:bidi="en-US"/>
    </w:rPr>
  </w:style>
  <w:style w:type="paragraph" w:customStyle="1" w:styleId="Corpodeltesto21">
    <w:name w:val="Corpo del testo 21"/>
    <w:basedOn w:val="Normale"/>
    <w:rsid w:val="00BD38C5"/>
    <w:pPr>
      <w:spacing w:line="360" w:lineRule="atLeast"/>
      <w:jc w:val="both"/>
    </w:pPr>
    <w:rPr>
      <w:rFonts w:ascii="Univers" w:hAnsi="Univers"/>
      <w:kern w:val="1"/>
      <w:lang w:eastAsia="ar-SA"/>
    </w:rPr>
  </w:style>
  <w:style w:type="paragraph" w:styleId="Mappadocumento">
    <w:name w:val="Document Map"/>
    <w:basedOn w:val="Normale"/>
    <w:link w:val="MappadocumentoCarattere"/>
    <w:rsid w:val="00455826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rsid w:val="00455826"/>
    <w:rPr>
      <w:rFonts w:ascii="Lucida Grande" w:hAnsi="Lucida Grande"/>
      <w:sz w:val="24"/>
      <w:szCs w:val="24"/>
    </w:rPr>
  </w:style>
  <w:style w:type="paragraph" w:styleId="Paragrafoelenco">
    <w:name w:val="List Paragraph"/>
    <w:basedOn w:val="Normale"/>
    <w:rsid w:val="00B375FC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343157"/>
    <w:pPr>
      <w:suppressAutoHyphens w:val="0"/>
    </w:pPr>
    <w:rPr>
      <w:b/>
      <w:bCs/>
      <w:kern w:val="0"/>
      <w:szCs w:val="20"/>
      <w:lang w:eastAsia="it-IT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43157"/>
    <w:rPr>
      <w:rFonts w:ascii="Arial" w:hAnsi="Arial"/>
      <w:b/>
      <w:bCs/>
      <w:kern w:val="1"/>
      <w:sz w:val="20"/>
      <w:szCs w:val="20"/>
      <w:lang w:eastAsia="ar-SA"/>
    </w:rPr>
  </w:style>
  <w:style w:type="character" w:customStyle="1" w:styleId="PidipaginaCarattere">
    <w:name w:val="Piè di pagina Carattere"/>
    <w:basedOn w:val="Carpredefinitoparagrafo"/>
    <w:link w:val="Pidipagina"/>
    <w:rsid w:val="003C3B45"/>
    <w:rPr>
      <w:rFonts w:ascii="Arial" w:hAnsi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2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3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7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84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87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735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395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427340">
                                              <w:marLeft w:val="0"/>
                                              <w:marRight w:val="0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051049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3406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42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5342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747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snow-and-natur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polc\Desktop\Comunicato_ester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15A73-71AF-49DA-AC32-416C8F808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Comunicato_estero</Template>
  <TotalTime>230</TotalTime>
  <Pages>2</Pages>
  <Words>664</Words>
  <Characters>3791</Characters>
  <Application>Microsoft Office Word</Application>
  <DocSecurity>0</DocSecurity>
  <Lines>31</Lines>
  <Paragraphs>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4447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depolc</dc:creator>
  <cp:lastModifiedBy>vincok</cp:lastModifiedBy>
  <cp:revision>42</cp:revision>
  <cp:lastPrinted>2006-12-19T09:16:00Z</cp:lastPrinted>
  <dcterms:created xsi:type="dcterms:W3CDTF">2015-10-06T13:33:00Z</dcterms:created>
  <dcterms:modified xsi:type="dcterms:W3CDTF">2017-10-16T07:20:00Z</dcterms:modified>
</cp:coreProperties>
</file>