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F7C" w:rsidRPr="0081195B" w:rsidRDefault="004764B3" w:rsidP="00772F7C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b/>
          <w:sz w:val="28"/>
        </w:rPr>
      </w:pPr>
      <w:r w:rsidRPr="0081195B">
        <w:rPr>
          <w:rFonts w:cs="Arial"/>
          <w:b/>
        </w:rPr>
        <w:t xml:space="preserve">Italiaans recept voor een wintersportvakantie: </w:t>
      </w:r>
      <w:r w:rsidR="00213A0B" w:rsidRPr="0081195B">
        <w:rPr>
          <w:rFonts w:cs="Arial"/>
          <w:b/>
        </w:rPr>
        <w:t>la dolce vita in de Dolomieten</w:t>
      </w:r>
    </w:p>
    <w:p w:rsidR="00772F7C" w:rsidRDefault="00772F7C" w:rsidP="00772F7C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i/>
        </w:rPr>
      </w:pPr>
      <w:r w:rsidRPr="0081195B">
        <w:rPr>
          <w:i/>
        </w:rPr>
        <w:t>Alle ingrediënten voor een onvergetelijke en smakelijke wintersportvakantie</w:t>
      </w:r>
    </w:p>
    <w:p w:rsidR="00772F7C" w:rsidRDefault="00772F7C" w:rsidP="00772F7C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i/>
        </w:rPr>
      </w:pPr>
    </w:p>
    <w:p w:rsidR="00772F7C" w:rsidRPr="00DD703D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Arial" w:hAnsi="Arial" w:cs="Arial"/>
          <w:b/>
        </w:rPr>
      </w:pPr>
      <w:r w:rsidRPr="00DD703D">
        <w:rPr>
          <w:b/>
        </w:rPr>
        <w:t xml:space="preserve">In het Noord-Italiaanse Trentino staan geschiedenis, gastvrijheid, gastronomie en genieten hoog in het vaandel. De </w:t>
      </w:r>
      <w:r w:rsidRPr="00DD703D">
        <w:rPr>
          <w:rFonts w:ascii="Arial" w:hAnsi="Arial" w:cs="Arial"/>
          <w:b/>
          <w:color w:val="262626"/>
        </w:rPr>
        <w:t>Dolomieten zijn dan ook een ideale bestemming voor liefhebbers van bijzondere winter</w:t>
      </w:r>
      <w:r w:rsidR="00E22007">
        <w:rPr>
          <w:rFonts w:ascii="Arial" w:hAnsi="Arial" w:cs="Arial"/>
          <w:b/>
          <w:color w:val="262626"/>
        </w:rPr>
        <w:t xml:space="preserve">sportervaringen en lekker eten. </w:t>
      </w:r>
    </w:p>
    <w:p w:rsidR="00772F7C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</w:pPr>
    </w:p>
    <w:p w:rsidR="00772F7C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b/>
        </w:rPr>
      </w:pPr>
      <w:r>
        <w:rPr>
          <w:b/>
        </w:rPr>
        <w:t>Natuurlijke charme</w:t>
      </w:r>
    </w:p>
    <w:p w:rsidR="00772F7C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</w:pPr>
      <w:r>
        <w:t>Het landschap van Trentino wordt gedominee</w:t>
      </w:r>
      <w:r w:rsidR="003805E1">
        <w:t>rd door de imposante Dolomieten die</w:t>
      </w:r>
      <w:r>
        <w:t xml:space="preserve"> sinds 2009 op de werelderfgoedlijst van Unesco</w:t>
      </w:r>
      <w:r w:rsidR="003805E1">
        <w:t xml:space="preserve"> staan</w:t>
      </w:r>
      <w:r>
        <w:t xml:space="preserve">. In het westen </w:t>
      </w:r>
      <w:r w:rsidR="00901432">
        <w:t>liggen</w:t>
      </w:r>
      <w:r>
        <w:t xml:space="preserve"> de Brenta</w:t>
      </w:r>
      <w:r w:rsidR="0081195B">
        <w:t xml:space="preserve"> D</w:t>
      </w:r>
      <w:r>
        <w:t>olomieten met een rijk alpinistisch verleden en in het oosten de omvangrijkere Fassa</w:t>
      </w:r>
      <w:r w:rsidR="0081195B">
        <w:t xml:space="preserve"> D</w:t>
      </w:r>
      <w:r>
        <w:t xml:space="preserve">olomieten. Dit majestueuze berglandschap levert niet alleen schitterende panorama’s op, maar creëert ook een wintersportwalhalla voor liefhebbers van skiën, langlaufen, snowboarden en toerskiën. Naast de levendigheid op de pistes </w:t>
      </w:r>
      <w:r w:rsidR="00901432">
        <w:t>bieden</w:t>
      </w:r>
      <w:r>
        <w:t xml:space="preserve"> de natuurparken van deze regio</w:t>
      </w:r>
      <w:r w:rsidR="00901432">
        <w:t xml:space="preserve"> ook rust</w:t>
      </w:r>
      <w:r w:rsidR="0081195B">
        <w:t>, die u</w:t>
      </w:r>
      <w:r w:rsidR="003805E1">
        <w:t>itermate geschikt</w:t>
      </w:r>
      <w:r w:rsidR="0081195B">
        <w:t xml:space="preserve"> zijn</w:t>
      </w:r>
      <w:r w:rsidR="003805E1">
        <w:t xml:space="preserve"> voor activiteiten als</w:t>
      </w:r>
      <w:r>
        <w:t xml:space="preserve"> ijsklimmen, sneeuwschoenwandelen en sledetochten met husky’s. In natuurpark Paneveggio-Pale di San Martino bijvoorbeeld, vertrekken vanaf het bezoekerscentrum excursies die bezoekers op sneeuwschoenen door het bos en </w:t>
      </w:r>
      <w:r w:rsidR="00901432">
        <w:t xml:space="preserve">over </w:t>
      </w:r>
      <w:r w:rsidR="0081195B">
        <w:t xml:space="preserve">de Travignolo brug leiden. </w:t>
      </w:r>
    </w:p>
    <w:p w:rsidR="00772F7C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b/>
        </w:rPr>
      </w:pPr>
      <w:r>
        <w:br/>
      </w:r>
      <w:r>
        <w:rPr>
          <w:b/>
        </w:rPr>
        <w:t>Enrosadira</w:t>
      </w:r>
    </w:p>
    <w:p w:rsidR="00772F7C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</w:pPr>
      <w:r>
        <w:t xml:space="preserve">Dat de Dolomieten bijzonder zijn wordt duidelijk bij zonsopkomst en zonsondergang als het gesteente van de bergtoppen </w:t>
      </w:r>
      <w:r w:rsidR="0081195B">
        <w:t>rozerood</w:t>
      </w:r>
      <w:r>
        <w:t xml:space="preserve"> kleur</w:t>
      </w:r>
      <w:r w:rsidR="003805E1">
        <w:t>t</w:t>
      </w:r>
      <w:r>
        <w:t>. Dit unieke schouwspel staat bekend als ‘Enrosadira’ of Alpengloed. Volgens een legende weerspiegelen d</w:t>
      </w:r>
      <w:r w:rsidRPr="00C66F11">
        <w:t xml:space="preserve">e rood </w:t>
      </w:r>
      <w:r>
        <w:t>oplichtende bergen</w:t>
      </w:r>
      <w:r w:rsidRPr="00C66F11">
        <w:t xml:space="preserve"> het lot van dwergenkoning </w:t>
      </w:r>
      <w:r>
        <w:t xml:space="preserve">Laurin </w:t>
      </w:r>
      <w:r w:rsidRPr="00C66F11">
        <w:t xml:space="preserve">en zijn </w:t>
      </w:r>
      <w:r>
        <w:t xml:space="preserve">magische </w:t>
      </w:r>
      <w:r w:rsidRPr="00C66F11">
        <w:t>rozentuin</w:t>
      </w:r>
      <w:r>
        <w:t xml:space="preserve">. Nadat hij prinses Simhild had ontvoerd, overmeesterden haar broer, prins Dietlieb en Dietrich von Bern </w:t>
      </w:r>
      <w:r w:rsidR="003805E1">
        <w:t xml:space="preserve">samen met hun ridders </w:t>
      </w:r>
      <w:r>
        <w:t xml:space="preserve">de dwergenkoning en maakten </w:t>
      </w:r>
      <w:r w:rsidR="003805E1">
        <w:t xml:space="preserve">hiermee </w:t>
      </w:r>
      <w:r>
        <w:t xml:space="preserve">een einde aan de heerschappij van zijn dwergenrijk. Koning Laurin sprak toen een toverspreuk uit waarmee de glans van zijn rozentuin voorgoed </w:t>
      </w:r>
      <w:r w:rsidR="003805E1">
        <w:t>verdween</w:t>
      </w:r>
      <w:r>
        <w:t>. N</w:t>
      </w:r>
      <w:r w:rsidRPr="00E510ED">
        <w:t xml:space="preserve">iemand zou de rozen ooit nog te zien krijgen, niet op klaarlichte dag en evenmin in de nachtelijke duisternis. Laurin </w:t>
      </w:r>
      <w:r w:rsidR="00F629F8">
        <w:t>vergat echter de schemering te noemen en</w:t>
      </w:r>
      <w:r w:rsidRPr="00E510ED">
        <w:t xml:space="preserve"> </w:t>
      </w:r>
      <w:r w:rsidR="00F629F8">
        <w:t xml:space="preserve">daarom </w:t>
      </w:r>
      <w:r w:rsidRPr="00E510ED">
        <w:t xml:space="preserve">lichten de </w:t>
      </w:r>
      <w:r w:rsidR="00F629F8">
        <w:t>bergen</w:t>
      </w:r>
      <w:r w:rsidRPr="00E510ED">
        <w:t xml:space="preserve"> nog steeds roodgl</w:t>
      </w:r>
      <w:r>
        <w:t>oeiend op en zorgen zo voor een onvergetelijk schouwspel.</w:t>
      </w:r>
    </w:p>
    <w:p w:rsidR="00772F7C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</w:pPr>
      <w:r>
        <w:t xml:space="preserve"> </w:t>
      </w:r>
    </w:p>
    <w:p w:rsidR="00772F7C" w:rsidRDefault="003805E1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b/>
        </w:rPr>
      </w:pPr>
      <w:r>
        <w:rPr>
          <w:b/>
        </w:rPr>
        <w:t>La dolce v</w:t>
      </w:r>
      <w:r w:rsidR="00772F7C">
        <w:rPr>
          <w:b/>
        </w:rPr>
        <w:t xml:space="preserve">ita </w:t>
      </w:r>
    </w:p>
    <w:p w:rsidR="00901432" w:rsidRDefault="00772F7C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</w:pPr>
      <w:r>
        <w:t xml:space="preserve">Trentino staat voor de Italiaanse manier van leven, voor la dolce vita. Hier </w:t>
      </w:r>
      <w:r w:rsidR="0081195B">
        <w:t xml:space="preserve">vind de wintersporter </w:t>
      </w:r>
      <w:r>
        <w:t xml:space="preserve">geen luidruchtige après-ski, maar warme, Italiaanse gastvrijheid en gezelligheid met een goed glas wijn en (h)eerlijke gerechten uit de traditionele en gevarieerde Italiaanse keuken. </w:t>
      </w:r>
      <w:r w:rsidR="003805E1">
        <w:t xml:space="preserve">Vakantiegangers genieten niet </w:t>
      </w:r>
      <w:r>
        <w:t xml:space="preserve">alleen in de bergdorpen, </w:t>
      </w:r>
      <w:r w:rsidR="0081195B">
        <w:t xml:space="preserve">maar </w:t>
      </w:r>
      <w:r>
        <w:t>ook in de berghutten langs de pistes en in luxe bergrestaurants worden uitstekende maaltijden geserveerd.</w:t>
      </w:r>
    </w:p>
    <w:p w:rsidR="00901432" w:rsidRDefault="00901432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</w:pPr>
    </w:p>
    <w:p w:rsidR="00772F7C" w:rsidRPr="00901432" w:rsidRDefault="00901432" w:rsidP="00E22007">
      <w:pPr>
        <w:pStyle w:val="Hoofdteks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</w:pPr>
      <w:r>
        <w:t xml:space="preserve">Meer informatie: </w:t>
      </w:r>
      <w:hyperlink r:id="rId8" w:history="1">
        <w:r w:rsidR="0081195B" w:rsidRPr="00885FAD">
          <w:rPr>
            <w:rStyle w:val="Collegamentoipertestuale"/>
          </w:rPr>
          <w:t>https://www.visittrentino.it/nl/vakantie-ideeen/winter-en-skivakantie</w:t>
        </w:r>
      </w:hyperlink>
      <w:r w:rsidR="0081195B">
        <w:t xml:space="preserve"> </w:t>
      </w:r>
    </w:p>
    <w:p w:rsidR="00772F7C" w:rsidRDefault="00772F7C" w:rsidP="00772F7C">
      <w:pPr>
        <w:pStyle w:val="Vrijevorm"/>
        <w:rPr>
          <w:rFonts w:ascii="Arial Bold Italic" w:hAnsi="Arial Bold Italic"/>
          <w:color w:val="262626"/>
          <w:sz w:val="24"/>
          <w:lang w:val="nl-NL"/>
        </w:rPr>
      </w:pPr>
    </w:p>
    <w:p w:rsidR="002579AB" w:rsidRPr="00D41A58" w:rsidRDefault="00213A0B" w:rsidP="00772F7C">
      <w:pPr>
        <w:rPr>
          <w:rFonts w:cs="Arial"/>
          <w:lang w:val="nl-NL"/>
        </w:rPr>
      </w:pPr>
      <w:r w:rsidRPr="0081195B">
        <w:rPr>
          <w:rFonts w:cs="Arial"/>
          <w:lang w:val="nl-NL"/>
        </w:rPr>
        <w:t>Trento, oktober 2016</w:t>
      </w:r>
      <w:bookmarkStart w:id="0" w:name="_GoBack"/>
      <w:bookmarkEnd w:id="0"/>
    </w:p>
    <w:sectPr w:rsidR="002579AB" w:rsidRPr="00D41A58" w:rsidSect="00507A5C">
      <w:headerReference w:type="default" r:id="rId9"/>
      <w:footerReference w:type="default" r:id="rId10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432" w:rsidRDefault="00901432">
      <w:r>
        <w:separator/>
      </w:r>
    </w:p>
  </w:endnote>
  <w:endnote w:type="continuationSeparator" w:id="0">
    <w:p w:rsidR="00901432" w:rsidRDefault="0090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Bold Italic">
    <w:altName w:val="Segoe Script"/>
    <w:charset w:val="00"/>
    <w:family w:val="roman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F6" w:rsidRDefault="00E77FF6" w:rsidP="00E77FF6">
    <w:pPr>
      <w:pStyle w:val="Pidipagina"/>
      <w:jc w:val="center"/>
    </w:pPr>
    <w:r>
      <w:pict>
        <v:line id="Line 3" o:spid="_x0000_s2052" style="position:absolute;left:0;text-align:left;z-index:251659264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E77FF6" w:rsidTr="00E77FF6">
      <w:tc>
        <w:tcPr>
          <w:tcW w:w="5116" w:type="dxa"/>
          <w:hideMark/>
        </w:tcPr>
        <w:p w:rsidR="00E77FF6" w:rsidRDefault="00E77FF6" w:rsidP="00E77FF6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MEDIA&amp;PR</w:t>
          </w:r>
        </w:p>
        <w:p w:rsidR="00E77FF6" w:rsidRDefault="00E77FF6" w:rsidP="00E77FF6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219317</w:t>
          </w:r>
        </w:p>
        <w:p w:rsidR="00E77FF6" w:rsidRDefault="00E77FF6" w:rsidP="00E77FF6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press@trentinomarketing.org</w:t>
          </w:r>
        </w:p>
        <w:p w:rsidR="00E77FF6" w:rsidRDefault="00E77FF6" w:rsidP="00E77FF6">
          <w:pPr>
            <w:pStyle w:val="Pidipagina"/>
            <w:rPr>
              <w:rFonts w:ascii="HelveticaNeueLT Std" w:hAnsi="HelveticaNeueLT Std" w:cs="Arial"/>
              <w:sz w:val="20"/>
              <w:szCs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20650" cy="95250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sz w:val="20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</w:rPr>
            <w:t>PressTrentino</w:t>
          </w:r>
          <w:proofErr w:type="spellEnd"/>
        </w:p>
      </w:tc>
      <w:tc>
        <w:tcPr>
          <w:tcW w:w="5116" w:type="dxa"/>
        </w:tcPr>
        <w:p w:rsidR="00E77FF6" w:rsidRDefault="00E77FF6" w:rsidP="00E77FF6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E77FF6" w:rsidRDefault="00E77FF6" w:rsidP="00E77FF6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1432" w:rsidRPr="00E77FF6" w:rsidRDefault="00901432" w:rsidP="00E77FF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432" w:rsidRDefault="00901432">
      <w:r>
        <w:separator/>
      </w:r>
    </w:p>
  </w:footnote>
  <w:footnote w:type="continuationSeparator" w:id="0">
    <w:p w:rsidR="00901432" w:rsidRDefault="00901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432" w:rsidRDefault="00901432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1432" w:rsidRPr="00927A5E" w:rsidRDefault="0090143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Lucida Grande"/>
        <w:b/>
      </w:rPr>
    </w:lvl>
  </w:abstractNum>
  <w:abstractNum w:abstractNumId="1" w15:restartNumberingAfterBreak="0">
    <w:nsid w:val="78A401CD"/>
    <w:multiLevelType w:val="hybridMultilevel"/>
    <w:tmpl w:val="791A75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7048"/>
    <w:rsid w:val="000149B0"/>
    <w:rsid w:val="0001665A"/>
    <w:rsid w:val="00017048"/>
    <w:rsid w:val="00017BA9"/>
    <w:rsid w:val="00022735"/>
    <w:rsid w:val="00031031"/>
    <w:rsid w:val="000373A1"/>
    <w:rsid w:val="000410B0"/>
    <w:rsid w:val="00042A11"/>
    <w:rsid w:val="00053F36"/>
    <w:rsid w:val="0005598F"/>
    <w:rsid w:val="0007236C"/>
    <w:rsid w:val="00073BA5"/>
    <w:rsid w:val="0009034D"/>
    <w:rsid w:val="000A03B6"/>
    <w:rsid w:val="000B3531"/>
    <w:rsid w:val="000B5572"/>
    <w:rsid w:val="000D3488"/>
    <w:rsid w:val="000D5911"/>
    <w:rsid w:val="000F7AAF"/>
    <w:rsid w:val="00105D0E"/>
    <w:rsid w:val="001264F5"/>
    <w:rsid w:val="00135FA1"/>
    <w:rsid w:val="00155DC0"/>
    <w:rsid w:val="00164557"/>
    <w:rsid w:val="0016511F"/>
    <w:rsid w:val="001675D5"/>
    <w:rsid w:val="00176049"/>
    <w:rsid w:val="0018117D"/>
    <w:rsid w:val="00181CA7"/>
    <w:rsid w:val="00186DCC"/>
    <w:rsid w:val="001C1A7D"/>
    <w:rsid w:val="00213A0B"/>
    <w:rsid w:val="00225DE9"/>
    <w:rsid w:val="00226823"/>
    <w:rsid w:val="002344BA"/>
    <w:rsid w:val="002408CF"/>
    <w:rsid w:val="00241804"/>
    <w:rsid w:val="00243478"/>
    <w:rsid w:val="00244594"/>
    <w:rsid w:val="002579AB"/>
    <w:rsid w:val="00262413"/>
    <w:rsid w:val="00263165"/>
    <w:rsid w:val="00263838"/>
    <w:rsid w:val="00265AF9"/>
    <w:rsid w:val="0026746B"/>
    <w:rsid w:val="00271F55"/>
    <w:rsid w:val="00274587"/>
    <w:rsid w:val="002920F8"/>
    <w:rsid w:val="002A67A4"/>
    <w:rsid w:val="002A67EB"/>
    <w:rsid w:val="002B28B9"/>
    <w:rsid w:val="003124CD"/>
    <w:rsid w:val="00323066"/>
    <w:rsid w:val="003312D2"/>
    <w:rsid w:val="003501DE"/>
    <w:rsid w:val="00357CAE"/>
    <w:rsid w:val="00357DF1"/>
    <w:rsid w:val="003720FD"/>
    <w:rsid w:val="003750F5"/>
    <w:rsid w:val="003765C0"/>
    <w:rsid w:val="00377C81"/>
    <w:rsid w:val="003805E1"/>
    <w:rsid w:val="00381B68"/>
    <w:rsid w:val="003A72B1"/>
    <w:rsid w:val="003C2E72"/>
    <w:rsid w:val="003C4361"/>
    <w:rsid w:val="003C4C4B"/>
    <w:rsid w:val="003D291D"/>
    <w:rsid w:val="003D3AD3"/>
    <w:rsid w:val="003D6C67"/>
    <w:rsid w:val="003E7A76"/>
    <w:rsid w:val="003F5B9C"/>
    <w:rsid w:val="003F73D0"/>
    <w:rsid w:val="00405425"/>
    <w:rsid w:val="00411123"/>
    <w:rsid w:val="00412FE6"/>
    <w:rsid w:val="0041505A"/>
    <w:rsid w:val="004347BE"/>
    <w:rsid w:val="0043509C"/>
    <w:rsid w:val="0043620C"/>
    <w:rsid w:val="00437789"/>
    <w:rsid w:val="004414C6"/>
    <w:rsid w:val="00452679"/>
    <w:rsid w:val="00462113"/>
    <w:rsid w:val="004764B3"/>
    <w:rsid w:val="00480166"/>
    <w:rsid w:val="00491F87"/>
    <w:rsid w:val="00492E28"/>
    <w:rsid w:val="00493C28"/>
    <w:rsid w:val="004B4824"/>
    <w:rsid w:val="004B538E"/>
    <w:rsid w:val="004B57BD"/>
    <w:rsid w:val="004C3870"/>
    <w:rsid w:val="004D4677"/>
    <w:rsid w:val="004D688B"/>
    <w:rsid w:val="004E1760"/>
    <w:rsid w:val="005019E2"/>
    <w:rsid w:val="00502A59"/>
    <w:rsid w:val="00506829"/>
    <w:rsid w:val="00507A5C"/>
    <w:rsid w:val="0051454F"/>
    <w:rsid w:val="00515DE7"/>
    <w:rsid w:val="005166D3"/>
    <w:rsid w:val="00530EAD"/>
    <w:rsid w:val="00531342"/>
    <w:rsid w:val="00531AB8"/>
    <w:rsid w:val="005425D3"/>
    <w:rsid w:val="00551D95"/>
    <w:rsid w:val="00553B45"/>
    <w:rsid w:val="0055500B"/>
    <w:rsid w:val="00557444"/>
    <w:rsid w:val="005800F3"/>
    <w:rsid w:val="00580784"/>
    <w:rsid w:val="0058653B"/>
    <w:rsid w:val="00590849"/>
    <w:rsid w:val="0059452C"/>
    <w:rsid w:val="00596E11"/>
    <w:rsid w:val="00597310"/>
    <w:rsid w:val="005978DD"/>
    <w:rsid w:val="005A2F62"/>
    <w:rsid w:val="005B0CFF"/>
    <w:rsid w:val="005B4586"/>
    <w:rsid w:val="005C571A"/>
    <w:rsid w:val="005D7003"/>
    <w:rsid w:val="005E43D4"/>
    <w:rsid w:val="005E6972"/>
    <w:rsid w:val="005F1FBF"/>
    <w:rsid w:val="005F49D8"/>
    <w:rsid w:val="006231CC"/>
    <w:rsid w:val="00627534"/>
    <w:rsid w:val="0062775F"/>
    <w:rsid w:val="006279DB"/>
    <w:rsid w:val="00636CB7"/>
    <w:rsid w:val="00641949"/>
    <w:rsid w:val="0068743C"/>
    <w:rsid w:val="0069631E"/>
    <w:rsid w:val="006C0CE5"/>
    <w:rsid w:val="006C229B"/>
    <w:rsid w:val="006C31EA"/>
    <w:rsid w:val="006C3A66"/>
    <w:rsid w:val="006D578F"/>
    <w:rsid w:val="006D5CAC"/>
    <w:rsid w:val="00704DF9"/>
    <w:rsid w:val="0070694E"/>
    <w:rsid w:val="00712AFF"/>
    <w:rsid w:val="007135C3"/>
    <w:rsid w:val="007220A7"/>
    <w:rsid w:val="0074463E"/>
    <w:rsid w:val="00756614"/>
    <w:rsid w:val="00762AB1"/>
    <w:rsid w:val="00765BE9"/>
    <w:rsid w:val="00772F7C"/>
    <w:rsid w:val="00777E9D"/>
    <w:rsid w:val="00784B88"/>
    <w:rsid w:val="007917D2"/>
    <w:rsid w:val="00794218"/>
    <w:rsid w:val="007B1F82"/>
    <w:rsid w:val="007C24D8"/>
    <w:rsid w:val="007C2666"/>
    <w:rsid w:val="007D74F6"/>
    <w:rsid w:val="007E2A09"/>
    <w:rsid w:val="007E5F31"/>
    <w:rsid w:val="0080728C"/>
    <w:rsid w:val="00810A11"/>
    <w:rsid w:val="0081195B"/>
    <w:rsid w:val="00831FB6"/>
    <w:rsid w:val="0083414F"/>
    <w:rsid w:val="008359EB"/>
    <w:rsid w:val="008375EB"/>
    <w:rsid w:val="008458AA"/>
    <w:rsid w:val="008633F7"/>
    <w:rsid w:val="00883F52"/>
    <w:rsid w:val="00895F90"/>
    <w:rsid w:val="008A0E54"/>
    <w:rsid w:val="008A7C2B"/>
    <w:rsid w:val="008C1724"/>
    <w:rsid w:val="008D5654"/>
    <w:rsid w:val="008D7A38"/>
    <w:rsid w:val="008E294E"/>
    <w:rsid w:val="008E530C"/>
    <w:rsid w:val="008E7779"/>
    <w:rsid w:val="008F1847"/>
    <w:rsid w:val="00901432"/>
    <w:rsid w:val="00912D1D"/>
    <w:rsid w:val="00920F30"/>
    <w:rsid w:val="0092450A"/>
    <w:rsid w:val="00925287"/>
    <w:rsid w:val="00927A5E"/>
    <w:rsid w:val="00931E67"/>
    <w:rsid w:val="0093431D"/>
    <w:rsid w:val="0094150C"/>
    <w:rsid w:val="0094475B"/>
    <w:rsid w:val="00966500"/>
    <w:rsid w:val="00967803"/>
    <w:rsid w:val="00971114"/>
    <w:rsid w:val="00971658"/>
    <w:rsid w:val="00973AA1"/>
    <w:rsid w:val="00992F9E"/>
    <w:rsid w:val="0099459F"/>
    <w:rsid w:val="0099489C"/>
    <w:rsid w:val="009B3B14"/>
    <w:rsid w:val="009B4B0F"/>
    <w:rsid w:val="009B6B12"/>
    <w:rsid w:val="009C3B7C"/>
    <w:rsid w:val="009E5859"/>
    <w:rsid w:val="009F3C3E"/>
    <w:rsid w:val="009F6203"/>
    <w:rsid w:val="009F6A22"/>
    <w:rsid w:val="00A02010"/>
    <w:rsid w:val="00A11022"/>
    <w:rsid w:val="00A157DD"/>
    <w:rsid w:val="00A15DE3"/>
    <w:rsid w:val="00A30A29"/>
    <w:rsid w:val="00A30FC5"/>
    <w:rsid w:val="00A32CC9"/>
    <w:rsid w:val="00A528AA"/>
    <w:rsid w:val="00A73881"/>
    <w:rsid w:val="00A80DC5"/>
    <w:rsid w:val="00A81FED"/>
    <w:rsid w:val="00A900DF"/>
    <w:rsid w:val="00AA3B9B"/>
    <w:rsid w:val="00AD17E4"/>
    <w:rsid w:val="00AD319F"/>
    <w:rsid w:val="00AE3A91"/>
    <w:rsid w:val="00AE48C1"/>
    <w:rsid w:val="00AF4C90"/>
    <w:rsid w:val="00B04916"/>
    <w:rsid w:val="00B05FD3"/>
    <w:rsid w:val="00B121B2"/>
    <w:rsid w:val="00B2133F"/>
    <w:rsid w:val="00B214F8"/>
    <w:rsid w:val="00B4033A"/>
    <w:rsid w:val="00B4201B"/>
    <w:rsid w:val="00B62FE6"/>
    <w:rsid w:val="00B6607B"/>
    <w:rsid w:val="00B72C4F"/>
    <w:rsid w:val="00BA0116"/>
    <w:rsid w:val="00BA081B"/>
    <w:rsid w:val="00BA5CC1"/>
    <w:rsid w:val="00BA62D9"/>
    <w:rsid w:val="00BB6ECC"/>
    <w:rsid w:val="00BE046A"/>
    <w:rsid w:val="00C00C1D"/>
    <w:rsid w:val="00C026D0"/>
    <w:rsid w:val="00C03A2B"/>
    <w:rsid w:val="00C15FFD"/>
    <w:rsid w:val="00C372DD"/>
    <w:rsid w:val="00C43479"/>
    <w:rsid w:val="00C44F58"/>
    <w:rsid w:val="00C46807"/>
    <w:rsid w:val="00C72B54"/>
    <w:rsid w:val="00C77D5E"/>
    <w:rsid w:val="00C93EE7"/>
    <w:rsid w:val="00CB17A0"/>
    <w:rsid w:val="00CB22DD"/>
    <w:rsid w:val="00CD41FE"/>
    <w:rsid w:val="00CE3174"/>
    <w:rsid w:val="00CE3D5F"/>
    <w:rsid w:val="00CF122E"/>
    <w:rsid w:val="00CF1DAB"/>
    <w:rsid w:val="00D00E4B"/>
    <w:rsid w:val="00D1367F"/>
    <w:rsid w:val="00D16021"/>
    <w:rsid w:val="00D17598"/>
    <w:rsid w:val="00D30BEE"/>
    <w:rsid w:val="00D378C5"/>
    <w:rsid w:val="00D41A58"/>
    <w:rsid w:val="00D44C0D"/>
    <w:rsid w:val="00D46830"/>
    <w:rsid w:val="00D613C3"/>
    <w:rsid w:val="00D649DB"/>
    <w:rsid w:val="00D700A6"/>
    <w:rsid w:val="00D7702D"/>
    <w:rsid w:val="00D826B2"/>
    <w:rsid w:val="00D913F2"/>
    <w:rsid w:val="00DA180E"/>
    <w:rsid w:val="00DD73A7"/>
    <w:rsid w:val="00DE462A"/>
    <w:rsid w:val="00DF0D70"/>
    <w:rsid w:val="00E059EF"/>
    <w:rsid w:val="00E06287"/>
    <w:rsid w:val="00E11DA9"/>
    <w:rsid w:val="00E13415"/>
    <w:rsid w:val="00E22007"/>
    <w:rsid w:val="00E265FD"/>
    <w:rsid w:val="00E30160"/>
    <w:rsid w:val="00E3198F"/>
    <w:rsid w:val="00E31A7D"/>
    <w:rsid w:val="00E339BC"/>
    <w:rsid w:val="00E41686"/>
    <w:rsid w:val="00E42739"/>
    <w:rsid w:val="00E42BF8"/>
    <w:rsid w:val="00E5477D"/>
    <w:rsid w:val="00E624E3"/>
    <w:rsid w:val="00E63AAB"/>
    <w:rsid w:val="00E6441E"/>
    <w:rsid w:val="00E74BA8"/>
    <w:rsid w:val="00E77FF6"/>
    <w:rsid w:val="00E92DD3"/>
    <w:rsid w:val="00E94681"/>
    <w:rsid w:val="00EA05DD"/>
    <w:rsid w:val="00EA41FA"/>
    <w:rsid w:val="00EA5777"/>
    <w:rsid w:val="00EA71D7"/>
    <w:rsid w:val="00EA73BD"/>
    <w:rsid w:val="00EB3210"/>
    <w:rsid w:val="00EC263C"/>
    <w:rsid w:val="00ED2A6E"/>
    <w:rsid w:val="00F073D7"/>
    <w:rsid w:val="00F148F8"/>
    <w:rsid w:val="00F17A46"/>
    <w:rsid w:val="00F203E1"/>
    <w:rsid w:val="00F305CF"/>
    <w:rsid w:val="00F30D72"/>
    <w:rsid w:val="00F4110F"/>
    <w:rsid w:val="00F41D2E"/>
    <w:rsid w:val="00F461E3"/>
    <w:rsid w:val="00F60C88"/>
    <w:rsid w:val="00F629F8"/>
    <w:rsid w:val="00F64C39"/>
    <w:rsid w:val="00F858E1"/>
    <w:rsid w:val="00FA5F82"/>
    <w:rsid w:val="00FA6344"/>
    <w:rsid w:val="00FC25AD"/>
    <w:rsid w:val="00FC3134"/>
    <w:rsid w:val="00FC6673"/>
    <w:rsid w:val="00FD3C6E"/>
    <w:rsid w:val="00FD564B"/>
    <w:rsid w:val="00FD7E95"/>
    <w:rsid w:val="00FE0989"/>
    <w:rsid w:val="00FF21C1"/>
    <w:rsid w:val="00FF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EAA3B23C-DDB9-4675-BD1B-E9F244C0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4">
    <w:name w:val="heading 4"/>
    <w:basedOn w:val="Normale"/>
    <w:next w:val="Normale"/>
    <w:link w:val="Titolo4Carattere"/>
    <w:rsid w:val="002579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62775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359EB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styleId="Enfasigrassetto">
    <w:name w:val="Strong"/>
    <w:uiPriority w:val="22"/>
    <w:qFormat/>
    <w:rsid w:val="00E5477D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FC66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C6673"/>
    <w:pPr>
      <w:suppressAutoHyphens/>
    </w:pPr>
    <w:rPr>
      <w:kern w:val="1"/>
      <w:sz w:val="20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C6673"/>
    <w:rPr>
      <w:rFonts w:ascii="Arial" w:hAnsi="Arial"/>
      <w:kern w:val="1"/>
      <w:lang w:eastAsia="ar-SA"/>
    </w:rPr>
  </w:style>
  <w:style w:type="paragraph" w:styleId="Nessunaspaziatura">
    <w:name w:val="No Spacing"/>
    <w:uiPriority w:val="1"/>
    <w:qFormat/>
    <w:rsid w:val="00FF3B43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FF3B4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F3B43"/>
    <w:rPr>
      <w:rFonts w:ascii="Consolas" w:eastAsiaTheme="minorHAnsi" w:hAnsi="Consolas" w:cstheme="minorBidi"/>
      <w:sz w:val="21"/>
      <w:szCs w:val="21"/>
      <w:lang w:eastAsia="en-US"/>
    </w:rPr>
  </w:style>
  <w:style w:type="character" w:styleId="Collegamentovisitato">
    <w:name w:val="FollowedHyperlink"/>
    <w:basedOn w:val="Carpredefinitoparagrafo"/>
    <w:rsid w:val="00506829"/>
    <w:rPr>
      <w:color w:val="800080" w:themeColor="followedHyperlink"/>
      <w:u w:val="single"/>
    </w:rPr>
  </w:style>
  <w:style w:type="character" w:styleId="Enfasicorsivo">
    <w:name w:val="Emphasis"/>
    <w:basedOn w:val="Carpredefinitoparagrafo"/>
    <w:qFormat/>
    <w:rsid w:val="00D378C5"/>
    <w:rPr>
      <w:i/>
      <w:iCs/>
    </w:rPr>
  </w:style>
  <w:style w:type="paragraph" w:styleId="NormaleWeb">
    <w:name w:val="Normal (Web)"/>
    <w:basedOn w:val="Normale"/>
    <w:uiPriority w:val="99"/>
    <w:unhideWhenUsed/>
    <w:rsid w:val="00D378C5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apple-converted-space">
    <w:name w:val="apple-converted-space"/>
    <w:basedOn w:val="Carpredefinitoparagrafo"/>
    <w:rsid w:val="00D378C5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359EB"/>
    <w:rPr>
      <w:rFonts w:ascii="Calibri" w:hAnsi="Calibri"/>
      <w:b/>
      <w:bCs/>
      <w:sz w:val="22"/>
      <w:szCs w:val="22"/>
      <w:lang w:eastAsia="ar-SA"/>
    </w:rPr>
  </w:style>
  <w:style w:type="character" w:customStyle="1" w:styleId="Titolo5Carattere">
    <w:name w:val="Titolo 5 Carattere"/>
    <w:basedOn w:val="Carpredefinitoparagrafo"/>
    <w:link w:val="Titolo5"/>
    <w:semiHidden/>
    <w:rsid w:val="0062775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Mappadocumento">
    <w:name w:val="Document Map"/>
    <w:basedOn w:val="Normale"/>
    <w:link w:val="MappadocumentoCarattere"/>
    <w:rsid w:val="009F6203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rsid w:val="009F6203"/>
    <w:rPr>
      <w:rFonts w:ascii="Lucida Grande" w:hAnsi="Lucida Grande"/>
      <w:sz w:val="24"/>
      <w:szCs w:val="24"/>
    </w:rPr>
  </w:style>
  <w:style w:type="paragraph" w:styleId="Paragrafoelenco">
    <w:name w:val="List Paragraph"/>
    <w:basedOn w:val="Normale"/>
    <w:rsid w:val="000D3488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rsid w:val="002579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oofdtekstA">
    <w:name w:val="Hoofdtekst A"/>
    <w:rsid w:val="00772F7C"/>
    <w:rPr>
      <w:rFonts w:ascii="Helvetica" w:eastAsia="ヒラギノ角ゴ Pro W3" w:hAnsi="Helvetica"/>
      <w:color w:val="000000"/>
      <w:szCs w:val="20"/>
      <w:lang w:val="nl-NL" w:eastAsia="en-GB"/>
    </w:rPr>
  </w:style>
  <w:style w:type="paragraph" w:customStyle="1" w:styleId="Vrijevorm">
    <w:name w:val="Vrije vorm"/>
    <w:rsid w:val="00772F7C"/>
    <w:rPr>
      <w:rFonts w:eastAsia="ヒラギノ角ゴ Pro W3"/>
      <w:color w:val="000000"/>
      <w:sz w:val="20"/>
      <w:szCs w:val="20"/>
      <w:lang w:val="en-GB" w:eastAsia="en-GB"/>
    </w:rPr>
  </w:style>
  <w:style w:type="character" w:customStyle="1" w:styleId="PidipaginaCarattere">
    <w:name w:val="Piè di pagina Carattere"/>
    <w:basedOn w:val="Carpredefinitoparagrafo"/>
    <w:link w:val="Pidipagina"/>
    <w:rsid w:val="00E77FF6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0186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151117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0499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238388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0954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8603">
              <w:marLeft w:val="0"/>
              <w:marRight w:val="0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7438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1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7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87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2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4308">
              <w:marLeft w:val="0"/>
              <w:marRight w:val="0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382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9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t/nl/vakantie-ideeen/winter-en-skivakant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polc\Desktop\Comunicato_ester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EE7EF-7CDF-4E7E-B42C-7006F9D2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Comunicato_estero.dotx</Template>
  <TotalTime>51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depolc</dc:creator>
  <cp:lastModifiedBy>Trentino Sviluppo</cp:lastModifiedBy>
  <cp:revision>12</cp:revision>
  <cp:lastPrinted>2006-12-19T09:16:00Z</cp:lastPrinted>
  <dcterms:created xsi:type="dcterms:W3CDTF">2015-10-13T07:37:00Z</dcterms:created>
  <dcterms:modified xsi:type="dcterms:W3CDTF">2016-10-11T13:44:00Z</dcterms:modified>
</cp:coreProperties>
</file>