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009B" w:rsidRDefault="00E3009B" w:rsidP="00B04916">
      <w:pPr>
        <w:rPr>
          <w:rFonts w:ascii="HelveticaNeueLT Std" w:eastAsia="HelveticaNeueLT Std" w:hAnsi="HelveticaNeueLT Std" w:cs="Arial"/>
          <w:b/>
          <w:sz w:val="28"/>
          <w:szCs w:val="28"/>
          <w:lang w:val="pl-PL" w:bidi="en-GB"/>
        </w:rPr>
      </w:pPr>
      <w:r w:rsidRPr="00E3009B">
        <w:rPr>
          <w:rFonts w:ascii="HelveticaNeueLT Std" w:eastAsia="HelveticaNeueLT Std" w:hAnsi="HelveticaNeueLT Std" w:cs="Arial"/>
          <w:b/>
          <w:sz w:val="28"/>
          <w:szCs w:val="28"/>
          <w:lang w:val="pl-PL" w:bidi="en-GB"/>
        </w:rPr>
        <w:t xml:space="preserve">Niskie temperatury i zapowiadane opady </w:t>
      </w:r>
      <w:r w:rsidR="004308B5">
        <w:rPr>
          <w:rFonts w:ascii="HelveticaNeueLT Std" w:eastAsia="HelveticaNeueLT Std" w:hAnsi="HelveticaNeueLT Std" w:cs="Arial"/>
          <w:b/>
          <w:sz w:val="28"/>
          <w:szCs w:val="28"/>
          <w:lang w:val="pl-PL" w:bidi="en-GB"/>
        </w:rPr>
        <w:t xml:space="preserve">śniegu </w:t>
      </w:r>
      <w:r w:rsidRPr="00E3009B">
        <w:rPr>
          <w:rFonts w:ascii="HelveticaNeueLT Std" w:eastAsia="HelveticaNeueLT Std" w:hAnsi="HelveticaNeueLT Std" w:cs="Arial"/>
          <w:b/>
          <w:sz w:val="28"/>
          <w:szCs w:val="28"/>
          <w:lang w:val="pl-PL" w:bidi="en-GB"/>
        </w:rPr>
        <w:t xml:space="preserve">to bardzo dobra prognoza na najbliższe dni </w:t>
      </w:r>
      <w:r>
        <w:rPr>
          <w:rFonts w:ascii="HelveticaNeueLT Std" w:eastAsia="HelveticaNeueLT Std" w:hAnsi="HelveticaNeueLT Std" w:cs="Arial"/>
          <w:b/>
          <w:sz w:val="28"/>
          <w:szCs w:val="28"/>
          <w:lang w:val="pl-PL" w:bidi="en-GB"/>
        </w:rPr>
        <w:t>–</w:t>
      </w:r>
      <w:r w:rsidRPr="00E3009B">
        <w:rPr>
          <w:rFonts w:ascii="HelveticaNeueLT Std" w:eastAsia="HelveticaNeueLT Std" w:hAnsi="HelveticaNeueLT Std" w:cs="Arial"/>
          <w:b/>
          <w:sz w:val="28"/>
          <w:szCs w:val="28"/>
          <w:lang w:val="pl-PL" w:bidi="en-GB"/>
        </w:rPr>
        <w:t xml:space="preserve"> </w:t>
      </w:r>
      <w:r>
        <w:rPr>
          <w:rFonts w:ascii="HelveticaNeueLT Std" w:eastAsia="HelveticaNeueLT Std" w:hAnsi="HelveticaNeueLT Std" w:cs="Arial"/>
          <w:b/>
          <w:sz w:val="28"/>
          <w:szCs w:val="28"/>
          <w:lang w:val="pl-PL" w:bidi="en-GB"/>
        </w:rPr>
        <w:t>rozpoczynamy sezon zimowy</w:t>
      </w:r>
    </w:p>
    <w:p w:rsidR="004308B5" w:rsidRDefault="004308B5" w:rsidP="00B04916">
      <w:pPr>
        <w:rPr>
          <w:rFonts w:ascii="HelveticaNeueLT Std" w:eastAsia="HelveticaNeueLT Std" w:hAnsi="HelveticaNeueLT Std" w:cs="Arial"/>
          <w:b/>
          <w:sz w:val="28"/>
          <w:szCs w:val="28"/>
          <w:lang w:val="pl-PL" w:bidi="en-GB"/>
        </w:rPr>
      </w:pPr>
      <w:r>
        <w:rPr>
          <w:rFonts w:ascii="HelveticaNeueLT Std" w:eastAsia="HelveticaNeueLT Std" w:hAnsi="HelveticaNeueLT Std" w:cs="Arial"/>
          <w:b/>
          <w:sz w:val="28"/>
          <w:szCs w:val="28"/>
          <w:lang w:val="pl-PL" w:bidi="en-GB"/>
        </w:rPr>
        <w:t>TRENTINO ZAPRASZA NA TRASY!</w:t>
      </w:r>
    </w:p>
    <w:p w:rsidR="00E3009B" w:rsidRDefault="00E3009B" w:rsidP="00B04916">
      <w:pPr>
        <w:rPr>
          <w:rFonts w:ascii="HelveticaNeueLT Std" w:hAnsi="HelveticaNeueLT Std" w:cs="Arial"/>
          <w:b/>
          <w:sz w:val="28"/>
          <w:szCs w:val="28"/>
          <w:lang w:val="pl-PL"/>
        </w:rPr>
      </w:pPr>
    </w:p>
    <w:p w:rsidR="004308B5" w:rsidRPr="004308B5" w:rsidRDefault="004308B5" w:rsidP="00B04916">
      <w:pPr>
        <w:rPr>
          <w:rFonts w:ascii="HelveticaNeueLT Std" w:hAnsi="HelveticaNeueLT Std" w:cs="Arial"/>
          <w:b/>
          <w:szCs w:val="24"/>
          <w:lang w:val="pl-PL"/>
        </w:rPr>
      </w:pPr>
      <w:r>
        <w:rPr>
          <w:rFonts w:ascii="HelveticaNeueLT Std" w:hAnsi="HelveticaNeueLT Std" w:cs="Arial"/>
          <w:b/>
          <w:szCs w:val="24"/>
          <w:lang w:val="pl-PL"/>
        </w:rPr>
        <w:t xml:space="preserve">Pierwsze w tym roku wyciągi ruszyły </w:t>
      </w:r>
      <w:r w:rsidR="00745C30">
        <w:rPr>
          <w:rFonts w:ascii="HelveticaNeueLT Std" w:hAnsi="HelveticaNeueLT Std" w:cs="Arial"/>
          <w:b/>
          <w:szCs w:val="24"/>
          <w:lang w:val="pl-PL"/>
        </w:rPr>
        <w:t xml:space="preserve">na lodowcu </w:t>
      </w:r>
      <w:r w:rsidR="00745C30" w:rsidRPr="00745C30">
        <w:rPr>
          <w:rFonts w:ascii="HelveticaNeueLT Std" w:eastAsia="HelveticaNeueLT Std" w:hAnsi="HelveticaNeueLT Std" w:cs="Arial"/>
          <w:b/>
          <w:szCs w:val="24"/>
          <w:lang w:val="pl-PL" w:bidi="en-GB"/>
        </w:rPr>
        <w:t xml:space="preserve">Passo </w:t>
      </w:r>
      <w:proofErr w:type="spellStart"/>
      <w:r w:rsidR="00745C30" w:rsidRPr="00745C30">
        <w:rPr>
          <w:rFonts w:ascii="HelveticaNeueLT Std" w:eastAsia="HelveticaNeueLT Std" w:hAnsi="HelveticaNeueLT Std" w:cs="Arial"/>
          <w:b/>
          <w:szCs w:val="24"/>
          <w:lang w:val="pl-PL" w:bidi="en-GB"/>
        </w:rPr>
        <w:t>Tonale</w:t>
      </w:r>
      <w:proofErr w:type="spellEnd"/>
      <w:r w:rsidR="00745C30">
        <w:rPr>
          <w:rFonts w:ascii="HelveticaNeueLT Std" w:hAnsi="HelveticaNeueLT Std" w:cs="Arial"/>
          <w:b/>
          <w:szCs w:val="24"/>
          <w:lang w:val="pl-PL"/>
        </w:rPr>
        <w:t xml:space="preserve"> - </w:t>
      </w:r>
      <w:proofErr w:type="spellStart"/>
      <w:r w:rsidR="00A23AE7">
        <w:rPr>
          <w:rFonts w:ascii="HelveticaNeueLT Std" w:hAnsi="HelveticaNeueLT Std" w:cs="Arial"/>
          <w:b/>
          <w:szCs w:val="24"/>
          <w:lang w:val="pl-PL"/>
        </w:rPr>
        <w:t>Presena</w:t>
      </w:r>
      <w:proofErr w:type="spellEnd"/>
      <w:r w:rsidR="00745C30">
        <w:rPr>
          <w:rFonts w:ascii="HelveticaNeueLT Std" w:hAnsi="HelveticaNeueLT Std" w:cs="Arial"/>
          <w:b/>
          <w:szCs w:val="24"/>
          <w:lang w:val="pl-PL"/>
        </w:rPr>
        <w:t xml:space="preserve"> </w:t>
      </w:r>
      <w:r>
        <w:rPr>
          <w:rFonts w:ascii="HelveticaNeueLT Std" w:hAnsi="HelveticaNeueLT Std" w:cs="Arial"/>
          <w:b/>
          <w:szCs w:val="24"/>
          <w:lang w:val="pl-PL"/>
        </w:rPr>
        <w:t>w sobotę 19 listopada</w:t>
      </w:r>
      <w:r w:rsidR="00745C30">
        <w:rPr>
          <w:rFonts w:ascii="HelveticaNeueLT Std" w:hAnsi="HelveticaNeueLT Std" w:cs="Arial"/>
          <w:b/>
          <w:szCs w:val="24"/>
          <w:lang w:val="pl-PL"/>
        </w:rPr>
        <w:t>. W najbliższych dnia otworzą się również stacje</w:t>
      </w:r>
      <w:r w:rsidR="00745C30" w:rsidRPr="00745C30">
        <w:rPr>
          <w:rFonts w:ascii="HelveticaNeueLT Std" w:eastAsia="HelveticaNeueLT Std" w:hAnsi="HelveticaNeueLT Std" w:cs="Arial"/>
          <w:b/>
          <w:szCs w:val="24"/>
          <w:lang w:val="pl-PL" w:bidi="en-GB"/>
        </w:rPr>
        <w:t xml:space="preserve"> </w:t>
      </w:r>
      <w:r w:rsidR="00745C30" w:rsidRPr="00745C30">
        <w:rPr>
          <w:rFonts w:ascii="HelveticaNeueLT Std" w:eastAsia="HelveticaNeueLT Std" w:hAnsi="HelveticaNeueLT Std" w:cs="Arial"/>
          <w:b/>
          <w:szCs w:val="24"/>
          <w:lang w:val="pl-PL" w:bidi="en-GB"/>
        </w:rPr>
        <w:t xml:space="preserve">Madonna di </w:t>
      </w:r>
      <w:proofErr w:type="spellStart"/>
      <w:r w:rsidR="00745C30" w:rsidRPr="00745C30">
        <w:rPr>
          <w:rFonts w:ascii="HelveticaNeueLT Std" w:eastAsia="HelveticaNeueLT Std" w:hAnsi="HelveticaNeueLT Std" w:cs="Arial"/>
          <w:b/>
          <w:szCs w:val="24"/>
          <w:lang w:val="pl-PL" w:bidi="en-GB"/>
        </w:rPr>
        <w:t>Campiglio</w:t>
      </w:r>
      <w:proofErr w:type="spellEnd"/>
      <w:r w:rsidR="002D4855">
        <w:rPr>
          <w:rFonts w:ascii="HelveticaNeueLT Std" w:eastAsia="HelveticaNeueLT Std" w:hAnsi="HelveticaNeueLT Std" w:cs="Arial"/>
          <w:b/>
          <w:szCs w:val="24"/>
          <w:lang w:val="pl-PL" w:bidi="en-GB"/>
        </w:rPr>
        <w:t xml:space="preserve"> </w:t>
      </w:r>
      <w:r w:rsidR="00745C30" w:rsidRPr="00745C30">
        <w:rPr>
          <w:rFonts w:ascii="HelveticaNeueLT Std" w:eastAsia="HelveticaNeueLT Std" w:hAnsi="HelveticaNeueLT Std" w:cs="Arial"/>
          <w:b/>
          <w:szCs w:val="24"/>
          <w:lang w:val="pl-PL" w:bidi="en-GB"/>
        </w:rPr>
        <w:t>-</w:t>
      </w:r>
      <w:r w:rsidR="002D4855">
        <w:rPr>
          <w:rFonts w:ascii="HelveticaNeueLT Std" w:eastAsia="HelveticaNeueLT Std" w:hAnsi="HelveticaNeueLT Std" w:cs="Arial"/>
          <w:b/>
          <w:szCs w:val="24"/>
          <w:lang w:val="pl-PL" w:bidi="en-GB"/>
        </w:rPr>
        <w:t xml:space="preserve"> </w:t>
      </w:r>
      <w:proofErr w:type="spellStart"/>
      <w:r w:rsidR="00745C30" w:rsidRPr="00745C30">
        <w:rPr>
          <w:rFonts w:ascii="HelveticaNeueLT Std" w:eastAsia="HelveticaNeueLT Std" w:hAnsi="HelveticaNeueLT Std" w:cs="Arial"/>
          <w:b/>
          <w:szCs w:val="24"/>
          <w:lang w:val="pl-PL" w:bidi="en-GB"/>
        </w:rPr>
        <w:t>Grostè</w:t>
      </w:r>
      <w:proofErr w:type="spellEnd"/>
      <w:r w:rsidR="00745C30" w:rsidRPr="00745C30">
        <w:rPr>
          <w:rFonts w:ascii="HelveticaNeueLT Std" w:eastAsia="HelveticaNeueLT Std" w:hAnsi="HelveticaNeueLT Std" w:cs="Arial"/>
          <w:b/>
          <w:szCs w:val="24"/>
          <w:lang w:val="pl-PL" w:bidi="en-GB"/>
        </w:rPr>
        <w:t xml:space="preserve"> oraz Passo </w:t>
      </w:r>
      <w:proofErr w:type="spellStart"/>
      <w:r w:rsidR="00745C30" w:rsidRPr="00745C30">
        <w:rPr>
          <w:rFonts w:ascii="HelveticaNeueLT Std" w:eastAsia="HelveticaNeueLT Std" w:hAnsi="HelveticaNeueLT Std" w:cs="Arial"/>
          <w:b/>
          <w:szCs w:val="24"/>
          <w:lang w:val="pl-PL" w:bidi="en-GB"/>
        </w:rPr>
        <w:t>Coe</w:t>
      </w:r>
      <w:proofErr w:type="spellEnd"/>
      <w:r w:rsidR="00745C30" w:rsidRPr="00745C30">
        <w:rPr>
          <w:rFonts w:ascii="HelveticaNeueLT Std" w:eastAsia="HelveticaNeueLT Std" w:hAnsi="HelveticaNeueLT Std" w:cs="Arial"/>
          <w:b/>
          <w:szCs w:val="24"/>
          <w:lang w:val="pl-PL" w:bidi="en-GB"/>
        </w:rPr>
        <w:t xml:space="preserve"> w </w:t>
      </w:r>
      <w:proofErr w:type="spellStart"/>
      <w:r w:rsidR="00745C30" w:rsidRPr="00745C30">
        <w:rPr>
          <w:rFonts w:ascii="HelveticaNeueLT Std" w:eastAsia="HelveticaNeueLT Std" w:hAnsi="HelveticaNeueLT Std" w:cs="Arial"/>
          <w:b/>
          <w:szCs w:val="24"/>
          <w:lang w:val="pl-PL" w:bidi="en-GB"/>
        </w:rPr>
        <w:t>Alpe</w:t>
      </w:r>
      <w:proofErr w:type="spellEnd"/>
      <w:r w:rsidR="00745C30" w:rsidRPr="00745C30">
        <w:rPr>
          <w:rFonts w:ascii="HelveticaNeueLT Std" w:eastAsia="HelveticaNeueLT Std" w:hAnsi="HelveticaNeueLT Std" w:cs="Arial"/>
          <w:b/>
          <w:szCs w:val="24"/>
          <w:lang w:val="pl-PL" w:bidi="en-GB"/>
        </w:rPr>
        <w:t xml:space="preserve"> </w:t>
      </w:r>
      <w:proofErr w:type="spellStart"/>
      <w:r w:rsidR="00745C30" w:rsidRPr="00745C30">
        <w:rPr>
          <w:rFonts w:ascii="HelveticaNeueLT Std" w:eastAsia="HelveticaNeueLT Std" w:hAnsi="HelveticaNeueLT Std" w:cs="Arial"/>
          <w:b/>
          <w:szCs w:val="24"/>
          <w:lang w:val="pl-PL" w:bidi="en-GB"/>
        </w:rPr>
        <w:t>Cimbra</w:t>
      </w:r>
      <w:proofErr w:type="spellEnd"/>
      <w:r w:rsidR="00745C30" w:rsidRPr="00745C30">
        <w:rPr>
          <w:rFonts w:ascii="HelveticaNeueLT Std" w:eastAsia="HelveticaNeueLT Std" w:hAnsi="HelveticaNeueLT Std" w:cs="Arial"/>
          <w:b/>
          <w:szCs w:val="24"/>
          <w:lang w:val="pl-PL" w:bidi="en-GB"/>
        </w:rPr>
        <w:t>.</w:t>
      </w:r>
      <w:r w:rsidR="00745C30">
        <w:rPr>
          <w:rFonts w:ascii="HelveticaNeueLT Std" w:eastAsia="HelveticaNeueLT Std" w:hAnsi="HelveticaNeueLT Std" w:cs="Arial"/>
          <w:b/>
          <w:szCs w:val="24"/>
          <w:lang w:val="pl-PL" w:bidi="en-GB"/>
        </w:rPr>
        <w:t xml:space="preserve"> W następnej kolejności, </w:t>
      </w:r>
      <w:r w:rsidR="002D4855">
        <w:rPr>
          <w:rFonts w:ascii="HelveticaNeueLT Std" w:eastAsia="HelveticaNeueLT Std" w:hAnsi="HelveticaNeueLT Std" w:cs="Arial"/>
          <w:b/>
          <w:szCs w:val="24"/>
          <w:lang w:val="pl-PL" w:bidi="en-GB"/>
        </w:rPr>
        <w:t>26 listopada</w:t>
      </w:r>
      <w:r w:rsidR="00A23AE7">
        <w:rPr>
          <w:rFonts w:ascii="HelveticaNeueLT Std" w:eastAsia="HelveticaNeueLT Std" w:hAnsi="HelveticaNeueLT Std" w:cs="Arial"/>
          <w:b/>
          <w:szCs w:val="24"/>
          <w:lang w:val="pl-PL" w:bidi="en-GB"/>
        </w:rPr>
        <w:t>,</w:t>
      </w:r>
      <w:r w:rsidR="002D4855">
        <w:rPr>
          <w:rFonts w:ascii="HelveticaNeueLT Std" w:eastAsia="HelveticaNeueLT Std" w:hAnsi="HelveticaNeueLT Std" w:cs="Arial"/>
          <w:b/>
          <w:szCs w:val="24"/>
          <w:lang w:val="pl-PL" w:bidi="en-GB"/>
        </w:rPr>
        <w:t xml:space="preserve"> </w:t>
      </w:r>
      <w:r w:rsidR="00745C30">
        <w:rPr>
          <w:rFonts w:ascii="HelveticaNeueLT Std" w:eastAsia="HelveticaNeueLT Std" w:hAnsi="HelveticaNeueLT Std" w:cs="Arial"/>
          <w:b/>
          <w:szCs w:val="24"/>
          <w:lang w:val="pl-PL" w:bidi="en-GB"/>
        </w:rPr>
        <w:t>urucho</w:t>
      </w:r>
      <w:r w:rsidR="002D4855">
        <w:rPr>
          <w:rFonts w:ascii="HelveticaNeueLT Std" w:eastAsia="HelveticaNeueLT Std" w:hAnsi="HelveticaNeueLT Std" w:cs="Arial"/>
          <w:b/>
          <w:szCs w:val="24"/>
          <w:lang w:val="pl-PL" w:bidi="en-GB"/>
        </w:rPr>
        <w:t xml:space="preserve">mione zostaną stacje </w:t>
      </w:r>
      <w:proofErr w:type="spellStart"/>
      <w:r w:rsidR="002D4855" w:rsidRPr="002D4855">
        <w:rPr>
          <w:rFonts w:ascii="HelveticaNeueLT Std" w:eastAsia="HelveticaNeueLT Std" w:hAnsi="HelveticaNeueLT Std" w:cs="Arial"/>
          <w:b/>
          <w:szCs w:val="24"/>
          <w:lang w:val="pl-PL" w:bidi="en-GB"/>
        </w:rPr>
        <w:t>Pampeago-Oberegg</w:t>
      </w:r>
      <w:r w:rsidR="002D4855">
        <w:rPr>
          <w:rFonts w:ascii="HelveticaNeueLT Std" w:eastAsia="HelveticaNeueLT Std" w:hAnsi="HelveticaNeueLT Std" w:cs="Arial"/>
          <w:b/>
          <w:szCs w:val="24"/>
          <w:lang w:val="pl-PL" w:bidi="en-GB"/>
        </w:rPr>
        <w:t>en</w:t>
      </w:r>
      <w:proofErr w:type="spellEnd"/>
      <w:r w:rsidR="002D4855">
        <w:rPr>
          <w:rFonts w:ascii="HelveticaNeueLT Std" w:eastAsia="HelveticaNeueLT Std" w:hAnsi="HelveticaNeueLT Std" w:cs="Arial"/>
          <w:b/>
          <w:szCs w:val="24"/>
          <w:lang w:val="pl-PL" w:bidi="en-GB"/>
        </w:rPr>
        <w:t xml:space="preserve"> w Val di Fiemme,</w:t>
      </w:r>
      <w:r w:rsidR="002D4855" w:rsidRPr="002D4855">
        <w:rPr>
          <w:rFonts w:ascii="HelveticaNeueLT Std" w:eastAsia="HelveticaNeueLT Std" w:hAnsi="HelveticaNeueLT Std" w:cs="Arial"/>
          <w:b/>
          <w:szCs w:val="24"/>
          <w:lang w:val="pl-PL" w:bidi="en-GB"/>
        </w:rPr>
        <w:t xml:space="preserve"> </w:t>
      </w:r>
      <w:r w:rsidR="002D4855">
        <w:rPr>
          <w:rFonts w:ascii="HelveticaNeueLT Std" w:eastAsia="HelveticaNeueLT Std" w:hAnsi="HelveticaNeueLT Std" w:cs="Arial"/>
          <w:b/>
          <w:szCs w:val="24"/>
          <w:lang w:val="pl-PL" w:bidi="en-GB"/>
        </w:rPr>
        <w:t xml:space="preserve">Passo San </w:t>
      </w:r>
      <w:proofErr w:type="spellStart"/>
      <w:r w:rsidR="002D4855">
        <w:rPr>
          <w:rFonts w:ascii="HelveticaNeueLT Std" w:eastAsia="HelveticaNeueLT Std" w:hAnsi="HelveticaNeueLT Std" w:cs="Arial"/>
          <w:b/>
          <w:szCs w:val="24"/>
          <w:lang w:val="pl-PL" w:bidi="en-GB"/>
        </w:rPr>
        <w:t>Pellegrino</w:t>
      </w:r>
      <w:proofErr w:type="spellEnd"/>
      <w:r w:rsidR="002D4855">
        <w:rPr>
          <w:rFonts w:ascii="HelveticaNeueLT Std" w:eastAsia="HelveticaNeueLT Std" w:hAnsi="HelveticaNeueLT Std" w:cs="Arial"/>
          <w:b/>
          <w:szCs w:val="24"/>
          <w:lang w:val="pl-PL" w:bidi="en-GB"/>
        </w:rPr>
        <w:t xml:space="preserve"> w Val di </w:t>
      </w:r>
      <w:proofErr w:type="spellStart"/>
      <w:r w:rsidR="002D4855">
        <w:rPr>
          <w:rFonts w:ascii="HelveticaNeueLT Std" w:eastAsia="HelveticaNeueLT Std" w:hAnsi="HelveticaNeueLT Std" w:cs="Arial"/>
          <w:b/>
          <w:szCs w:val="24"/>
          <w:lang w:val="pl-PL" w:bidi="en-GB"/>
        </w:rPr>
        <w:t>Fassa</w:t>
      </w:r>
      <w:proofErr w:type="spellEnd"/>
      <w:r w:rsidR="002D4855">
        <w:rPr>
          <w:rFonts w:ascii="HelveticaNeueLT Std" w:eastAsia="HelveticaNeueLT Std" w:hAnsi="HelveticaNeueLT Std" w:cs="Arial"/>
          <w:b/>
          <w:szCs w:val="24"/>
          <w:lang w:val="pl-PL" w:bidi="en-GB"/>
        </w:rPr>
        <w:t>,</w:t>
      </w:r>
      <w:r w:rsidR="002D4855" w:rsidRPr="002D4855">
        <w:rPr>
          <w:rFonts w:ascii="HelveticaNeueLT Std" w:eastAsia="HelveticaNeueLT Std" w:hAnsi="HelveticaNeueLT Std" w:cs="Arial"/>
          <w:b/>
          <w:szCs w:val="24"/>
          <w:lang w:val="pl-PL" w:bidi="en-GB"/>
        </w:rPr>
        <w:t xml:space="preserve"> </w:t>
      </w:r>
      <w:r w:rsidR="002D4855">
        <w:rPr>
          <w:rFonts w:ascii="HelveticaNeueLT Std" w:eastAsia="HelveticaNeueLT Std" w:hAnsi="HelveticaNeueLT Std" w:cs="Arial"/>
          <w:b/>
          <w:szCs w:val="24"/>
          <w:lang w:val="pl-PL" w:bidi="en-GB"/>
        </w:rPr>
        <w:t xml:space="preserve">San Martino di </w:t>
      </w:r>
      <w:proofErr w:type="spellStart"/>
      <w:r w:rsidR="002D4855">
        <w:rPr>
          <w:rFonts w:ascii="HelveticaNeueLT Std" w:eastAsia="HelveticaNeueLT Std" w:hAnsi="HelveticaNeueLT Std" w:cs="Arial"/>
          <w:b/>
          <w:szCs w:val="24"/>
          <w:lang w:val="pl-PL" w:bidi="en-GB"/>
        </w:rPr>
        <w:t>Castrozza</w:t>
      </w:r>
      <w:proofErr w:type="spellEnd"/>
      <w:r w:rsidR="002D4855">
        <w:rPr>
          <w:rFonts w:ascii="HelveticaNeueLT Std" w:eastAsia="HelveticaNeueLT Std" w:hAnsi="HelveticaNeueLT Std" w:cs="Arial"/>
          <w:b/>
          <w:szCs w:val="24"/>
          <w:lang w:val="pl-PL" w:bidi="en-GB"/>
        </w:rPr>
        <w:t>,</w:t>
      </w:r>
      <w:r w:rsidR="002D4855" w:rsidRPr="002D4855">
        <w:rPr>
          <w:rFonts w:ascii="HelveticaNeueLT Std" w:eastAsia="HelveticaNeueLT Std" w:hAnsi="HelveticaNeueLT Std" w:cs="Arial"/>
          <w:b/>
          <w:szCs w:val="24"/>
          <w:lang w:val="pl-PL" w:bidi="en-GB"/>
        </w:rPr>
        <w:t xml:space="preserve"> </w:t>
      </w:r>
      <w:proofErr w:type="spellStart"/>
      <w:r w:rsidR="002D4855" w:rsidRPr="002D4855">
        <w:rPr>
          <w:rFonts w:ascii="HelveticaNeueLT Std" w:eastAsia="HelveticaNeueLT Std" w:hAnsi="HelveticaNeueLT Std" w:cs="Arial"/>
          <w:b/>
          <w:szCs w:val="24"/>
          <w:lang w:val="pl-PL" w:bidi="en-GB"/>
        </w:rPr>
        <w:t>Paganella</w:t>
      </w:r>
      <w:proofErr w:type="spellEnd"/>
      <w:r w:rsidR="002D4855" w:rsidRPr="002D4855">
        <w:rPr>
          <w:rFonts w:ascii="HelveticaNeueLT Std" w:eastAsia="HelveticaNeueLT Std" w:hAnsi="HelveticaNeueLT Std" w:cs="Arial"/>
          <w:b/>
          <w:szCs w:val="24"/>
          <w:lang w:val="pl-PL" w:bidi="en-GB"/>
        </w:rPr>
        <w:t xml:space="preserve"> </w:t>
      </w:r>
      <w:r w:rsidR="002D4855">
        <w:rPr>
          <w:rFonts w:ascii="HelveticaNeueLT Std" w:eastAsia="HelveticaNeueLT Std" w:hAnsi="HelveticaNeueLT Std" w:cs="Arial"/>
          <w:b/>
          <w:szCs w:val="24"/>
          <w:lang w:val="pl-PL" w:bidi="en-GB"/>
        </w:rPr>
        <w:t>oraz</w:t>
      </w:r>
      <w:r w:rsidR="002D4855" w:rsidRPr="002D4855">
        <w:rPr>
          <w:rFonts w:ascii="HelveticaNeueLT Std" w:eastAsia="HelveticaNeueLT Std" w:hAnsi="HelveticaNeueLT Std" w:cs="Arial"/>
          <w:b/>
          <w:szCs w:val="24"/>
          <w:lang w:val="pl-PL" w:bidi="en-GB"/>
        </w:rPr>
        <w:t xml:space="preserve"> Monte </w:t>
      </w:r>
      <w:proofErr w:type="spellStart"/>
      <w:r w:rsidR="002D4855" w:rsidRPr="002D4855">
        <w:rPr>
          <w:rFonts w:ascii="HelveticaNeueLT Std" w:eastAsia="HelveticaNeueLT Std" w:hAnsi="HelveticaNeueLT Std" w:cs="Arial"/>
          <w:b/>
          <w:szCs w:val="24"/>
          <w:lang w:val="pl-PL" w:bidi="en-GB"/>
        </w:rPr>
        <w:t>Bondone</w:t>
      </w:r>
      <w:proofErr w:type="spellEnd"/>
      <w:r w:rsidR="002D4855" w:rsidRPr="002D4855">
        <w:rPr>
          <w:rFonts w:ascii="HelveticaNeueLT Std" w:eastAsia="HelveticaNeueLT Std" w:hAnsi="HelveticaNeueLT Std" w:cs="Arial"/>
          <w:b/>
          <w:szCs w:val="24"/>
          <w:lang w:val="pl-PL" w:bidi="en-GB"/>
        </w:rPr>
        <w:t xml:space="preserve">. </w:t>
      </w:r>
      <w:r w:rsidR="002D4855">
        <w:rPr>
          <w:rFonts w:ascii="HelveticaNeueLT Std" w:eastAsia="HelveticaNeueLT Std" w:hAnsi="HelveticaNeueLT Std" w:cs="Arial"/>
          <w:b/>
          <w:szCs w:val="24"/>
          <w:lang w:val="pl-PL" w:bidi="en-GB"/>
        </w:rPr>
        <w:t xml:space="preserve">  </w:t>
      </w:r>
      <w:r w:rsidR="00745C30">
        <w:rPr>
          <w:rFonts w:ascii="HelveticaNeueLT Std" w:hAnsi="HelveticaNeueLT Std" w:cs="Arial"/>
          <w:b/>
          <w:szCs w:val="24"/>
          <w:lang w:val="pl-PL"/>
        </w:rPr>
        <w:t xml:space="preserve"> </w:t>
      </w:r>
      <w:r>
        <w:rPr>
          <w:rFonts w:ascii="HelveticaNeueLT Std" w:hAnsi="HelveticaNeueLT Std" w:cs="Arial"/>
          <w:b/>
          <w:szCs w:val="24"/>
          <w:lang w:val="pl-PL"/>
        </w:rPr>
        <w:t xml:space="preserve"> </w:t>
      </w:r>
    </w:p>
    <w:p w:rsidR="00B04916" w:rsidRPr="00E3009B" w:rsidRDefault="00B04916" w:rsidP="00A94801">
      <w:pPr>
        <w:jc w:val="both"/>
        <w:rPr>
          <w:rFonts w:ascii="HelveticaNeueLT Std" w:hAnsi="HelveticaNeueLT Std" w:cs="Arial"/>
          <w:b/>
          <w:szCs w:val="24"/>
          <w:lang w:val="pl-PL"/>
        </w:rPr>
      </w:pPr>
    </w:p>
    <w:p w:rsidR="00E97A9C" w:rsidRPr="00A23AE7" w:rsidRDefault="00E97A9C" w:rsidP="00FB5AB0">
      <w:pPr>
        <w:pStyle w:val="HTML-wstpniesformatowany"/>
        <w:shd w:val="clear" w:color="auto" w:fill="FFFFFF"/>
        <w:jc w:val="both"/>
        <w:rPr>
          <w:rFonts w:ascii="HelveticaNeueLT Std" w:eastAsia="HelveticaNeueLT Std" w:hAnsi="HelveticaNeueLT Std" w:cs="HelveticaNeueLT Std"/>
          <w:sz w:val="24"/>
          <w:lang w:val="pl-PL" w:bidi="en-GB"/>
        </w:rPr>
      </w:pPr>
    </w:p>
    <w:p w:rsidR="00E97A9C" w:rsidRPr="00E97A9C" w:rsidRDefault="00A23AE7" w:rsidP="00FB5AB0">
      <w:pPr>
        <w:pStyle w:val="HTML-wstpniesformatowany"/>
        <w:shd w:val="clear" w:color="auto" w:fill="FFFFFF"/>
        <w:jc w:val="both"/>
        <w:rPr>
          <w:rFonts w:ascii="HelveticaNeueLT Std" w:eastAsia="HelveticaNeueLT Std" w:hAnsi="HelveticaNeueLT Std" w:cs="HelveticaNeueLT Std"/>
          <w:sz w:val="24"/>
          <w:lang w:val="pl-PL" w:bidi="en-GB"/>
        </w:rPr>
      </w:pPr>
      <w:r>
        <w:rPr>
          <w:rFonts w:ascii="HelveticaNeueLT Std" w:eastAsia="HelveticaNeueLT Std" w:hAnsi="HelveticaNeueLT Std" w:cs="HelveticaNeueLT Std"/>
          <w:sz w:val="24"/>
          <w:lang w:val="pl-PL" w:bidi="en-GB"/>
        </w:rPr>
        <w:t xml:space="preserve">Trasy w Trentino </w:t>
      </w:r>
      <w:r w:rsidR="00E97A9C">
        <w:rPr>
          <w:rFonts w:ascii="HelveticaNeueLT Std" w:eastAsia="HelveticaNeueLT Std" w:hAnsi="HelveticaNeueLT Std" w:cs="HelveticaNeueLT Std"/>
          <w:sz w:val="24"/>
          <w:lang w:val="pl-PL" w:bidi="en-GB"/>
        </w:rPr>
        <w:t>pokrył biały puch. Dzięki ostatnim opadom śniegu i niskim temperaturom umożliwiającym sztuczne naśnieżanie, 19 listopada otwarte zostaną pierwsze stacje. Sprzyjające warunki atmosferyczne umożliwiają pracę armatek śnieżnych nie tylko nocą, ale również w ciągu dnia. Co ważne, dzięki wykorzystaniu najnowszej, energooszczędnej technologii oraz rezerwuarom, w których gromadzone są hektolitry wody, system naśnieżania działa znacznie efektywniej, a armatki w krótszym czasi</w:t>
      </w:r>
      <w:r w:rsidR="003774D7">
        <w:rPr>
          <w:rFonts w:ascii="HelveticaNeueLT Std" w:eastAsia="HelveticaNeueLT Std" w:hAnsi="HelveticaNeueLT Std" w:cs="HelveticaNeueLT Std"/>
          <w:sz w:val="24"/>
          <w:lang w:val="pl-PL" w:bidi="en-GB"/>
        </w:rPr>
        <w:t xml:space="preserve">e produkują więcej śniegu. Prócz urządzeń mechanicznych, w przygotowanie tras - począwszy od sezonu letniego, gdy odpowiednio przycina się trawę - zaangażowany jest sztab ludzi posiadających wiedzę i doświadczenie w naśnieżaniu i utrzymaniu nartostrad. </w:t>
      </w:r>
      <w:r w:rsidR="00E97A9C">
        <w:rPr>
          <w:rFonts w:ascii="HelveticaNeueLT Std" w:eastAsia="HelveticaNeueLT Std" w:hAnsi="HelveticaNeueLT Std" w:cs="HelveticaNeueLT Std"/>
          <w:sz w:val="24"/>
          <w:lang w:val="pl-PL" w:bidi="en-GB"/>
        </w:rPr>
        <w:t xml:space="preserve"> </w:t>
      </w:r>
      <w:r w:rsidR="00E97A9C" w:rsidRPr="00E97A9C">
        <w:rPr>
          <w:rFonts w:ascii="HelveticaNeueLT Std" w:eastAsia="HelveticaNeueLT Std" w:hAnsi="HelveticaNeueLT Std" w:cs="HelveticaNeueLT Std"/>
          <w:sz w:val="24"/>
          <w:lang w:val="pl-PL" w:bidi="en-GB"/>
        </w:rPr>
        <w:t xml:space="preserve"> </w:t>
      </w:r>
    </w:p>
    <w:p w:rsidR="00E97A9C" w:rsidRDefault="00E97A9C" w:rsidP="00FB5AB0">
      <w:pPr>
        <w:pStyle w:val="HTML-wstpniesformatowany"/>
        <w:shd w:val="clear" w:color="auto" w:fill="FFFFFF"/>
        <w:jc w:val="both"/>
        <w:rPr>
          <w:rFonts w:ascii="HelveticaNeueLT Std" w:eastAsia="HelveticaNeueLT Std" w:hAnsi="HelveticaNeueLT Std" w:cs="HelveticaNeueLT Std"/>
          <w:sz w:val="24"/>
          <w:lang w:val="pl-PL" w:bidi="en-GB"/>
        </w:rPr>
      </w:pPr>
    </w:p>
    <w:p w:rsidR="003774D7" w:rsidRPr="006D1773" w:rsidRDefault="003774D7" w:rsidP="00FB5AB0">
      <w:pPr>
        <w:pStyle w:val="HTML-wstpniesformatowany"/>
        <w:shd w:val="clear" w:color="auto" w:fill="FFFFFF"/>
        <w:jc w:val="both"/>
        <w:rPr>
          <w:rFonts w:ascii="HelveticaNeueLT Std" w:eastAsia="HelveticaNeueLT Std" w:hAnsi="HelveticaNeueLT Std" w:cs="HelveticaNeueLT Std"/>
          <w:sz w:val="24"/>
          <w:lang w:val="pl-PL" w:bidi="en-GB"/>
        </w:rPr>
      </w:pPr>
      <w:r>
        <w:rPr>
          <w:rFonts w:ascii="HelveticaNeueLT Std" w:eastAsia="HelveticaNeueLT Std" w:hAnsi="HelveticaNeueLT Std" w:cs="HelveticaNeueLT Std"/>
          <w:sz w:val="24"/>
          <w:lang w:val="pl-PL" w:bidi="en-GB"/>
        </w:rPr>
        <w:t xml:space="preserve">Słynącym z doskonałej jakości stoków ośrodkiem jest m.in. </w:t>
      </w:r>
      <w:r>
        <w:rPr>
          <w:rFonts w:ascii="HelveticaNeueLT Std" w:eastAsia="HelveticaNeueLT Std" w:hAnsi="HelveticaNeueLT Std" w:cs="HelveticaNeueLT Std"/>
          <w:b/>
          <w:sz w:val="24"/>
          <w:lang w:val="pl-PL" w:bidi="en-GB"/>
        </w:rPr>
        <w:t xml:space="preserve">Madonna di </w:t>
      </w:r>
      <w:proofErr w:type="spellStart"/>
      <w:r>
        <w:rPr>
          <w:rFonts w:ascii="HelveticaNeueLT Std" w:eastAsia="HelveticaNeueLT Std" w:hAnsi="HelveticaNeueLT Std" w:cs="HelveticaNeueLT Std"/>
          <w:b/>
          <w:sz w:val="24"/>
          <w:lang w:val="pl-PL" w:bidi="en-GB"/>
        </w:rPr>
        <w:t>Campiglio</w:t>
      </w:r>
      <w:proofErr w:type="spellEnd"/>
      <w:r>
        <w:rPr>
          <w:rFonts w:ascii="HelveticaNeueLT Std" w:eastAsia="HelveticaNeueLT Std" w:hAnsi="HelveticaNeueLT Std" w:cs="HelveticaNeueLT Std"/>
          <w:b/>
          <w:sz w:val="24"/>
          <w:lang w:val="pl-PL" w:bidi="en-GB"/>
        </w:rPr>
        <w:t xml:space="preserve"> </w:t>
      </w:r>
      <w:r>
        <w:rPr>
          <w:rFonts w:ascii="HelveticaNeueLT Std" w:eastAsia="HelveticaNeueLT Std" w:hAnsi="HelveticaNeueLT Std" w:cs="HelveticaNeueLT Std"/>
          <w:sz w:val="24"/>
          <w:lang w:val="pl-PL" w:bidi="en-GB"/>
        </w:rPr>
        <w:t xml:space="preserve">i region </w:t>
      </w:r>
      <w:proofErr w:type="spellStart"/>
      <w:r>
        <w:rPr>
          <w:rFonts w:ascii="HelveticaNeueLT Std" w:eastAsia="HelveticaNeueLT Std" w:hAnsi="HelveticaNeueLT Std" w:cs="HelveticaNeueLT Std"/>
          <w:sz w:val="24"/>
          <w:lang w:val="pl-PL" w:bidi="en-GB"/>
        </w:rPr>
        <w:t>Groste</w:t>
      </w:r>
      <w:proofErr w:type="spellEnd"/>
      <w:r>
        <w:rPr>
          <w:rFonts w:ascii="HelveticaNeueLT Std" w:eastAsia="HelveticaNeueLT Std" w:hAnsi="HelveticaNeueLT Std" w:cs="HelveticaNeueLT Std"/>
          <w:sz w:val="24"/>
          <w:lang w:val="pl-PL" w:bidi="en-GB"/>
        </w:rPr>
        <w:t xml:space="preserve">. W najbliższą sobotę ruszy tu sześć wyciągów: gondole </w:t>
      </w:r>
      <w:proofErr w:type="spellStart"/>
      <w:r>
        <w:rPr>
          <w:rFonts w:ascii="HelveticaNeueLT Std" w:eastAsia="HelveticaNeueLT Std" w:hAnsi="HelveticaNeueLT Std" w:cs="HelveticaNeueLT Std"/>
          <w:sz w:val="24"/>
          <w:lang w:val="pl-PL" w:bidi="en-GB"/>
        </w:rPr>
        <w:t>Groste</w:t>
      </w:r>
      <w:proofErr w:type="spellEnd"/>
      <w:r>
        <w:rPr>
          <w:rFonts w:ascii="HelveticaNeueLT Std" w:eastAsia="HelveticaNeueLT Std" w:hAnsi="HelveticaNeueLT Std" w:cs="HelveticaNeueLT Std"/>
          <w:sz w:val="24"/>
          <w:lang w:val="pl-PL" w:bidi="en-GB"/>
        </w:rPr>
        <w:t xml:space="preserve"> 1 i </w:t>
      </w:r>
      <w:proofErr w:type="spellStart"/>
      <w:r>
        <w:rPr>
          <w:rFonts w:ascii="HelveticaNeueLT Std" w:eastAsia="HelveticaNeueLT Std" w:hAnsi="HelveticaNeueLT Std" w:cs="HelveticaNeueLT Std"/>
          <w:sz w:val="24"/>
          <w:lang w:val="pl-PL" w:bidi="en-GB"/>
        </w:rPr>
        <w:t>Groste</w:t>
      </w:r>
      <w:proofErr w:type="spellEnd"/>
      <w:r>
        <w:rPr>
          <w:rFonts w:ascii="HelveticaNeueLT Std" w:eastAsia="HelveticaNeueLT Std" w:hAnsi="HelveticaNeueLT Std" w:cs="HelveticaNeueLT Std"/>
          <w:sz w:val="24"/>
          <w:lang w:val="pl-PL" w:bidi="en-GB"/>
        </w:rPr>
        <w:t xml:space="preserve"> 2, 6-osobowe krzesło</w:t>
      </w:r>
      <w:r w:rsidR="006D1773">
        <w:rPr>
          <w:rFonts w:ascii="HelveticaNeueLT Std" w:eastAsia="HelveticaNeueLT Std" w:hAnsi="HelveticaNeueLT Std" w:cs="HelveticaNeueLT Std"/>
          <w:sz w:val="24"/>
          <w:lang w:val="pl-PL" w:bidi="en-GB"/>
        </w:rPr>
        <w:t xml:space="preserve">, 4-osobowe krzesła </w:t>
      </w:r>
      <w:proofErr w:type="spellStart"/>
      <w:r w:rsidR="006D1773">
        <w:rPr>
          <w:rFonts w:ascii="HelveticaNeueLT Std" w:eastAsia="HelveticaNeueLT Std" w:hAnsi="HelveticaNeueLT Std" w:cs="HelveticaNeueLT Std"/>
          <w:sz w:val="24"/>
          <w:lang w:val="pl-PL" w:bidi="en-GB"/>
        </w:rPr>
        <w:t>Rododendro</w:t>
      </w:r>
      <w:proofErr w:type="spellEnd"/>
      <w:r w:rsidR="006D1773">
        <w:rPr>
          <w:rFonts w:ascii="HelveticaNeueLT Std" w:eastAsia="HelveticaNeueLT Std" w:hAnsi="HelveticaNeueLT Std" w:cs="HelveticaNeueLT Std"/>
          <w:sz w:val="24"/>
          <w:lang w:val="pl-PL" w:bidi="en-GB"/>
        </w:rPr>
        <w:t xml:space="preserve"> i </w:t>
      </w:r>
      <w:proofErr w:type="spellStart"/>
      <w:r w:rsidR="006D1773">
        <w:rPr>
          <w:rFonts w:ascii="HelveticaNeueLT Std" w:eastAsia="HelveticaNeueLT Std" w:hAnsi="HelveticaNeueLT Std" w:cs="HelveticaNeueLT Std"/>
          <w:sz w:val="24"/>
          <w:lang w:val="pl-PL" w:bidi="en-GB"/>
        </w:rPr>
        <w:t>Boch</w:t>
      </w:r>
      <w:proofErr w:type="spellEnd"/>
      <w:r w:rsidR="006D1773">
        <w:rPr>
          <w:rFonts w:ascii="HelveticaNeueLT Std" w:eastAsia="HelveticaNeueLT Std" w:hAnsi="HelveticaNeueLT Std" w:cs="HelveticaNeueLT Std"/>
          <w:sz w:val="24"/>
          <w:lang w:val="pl-PL" w:bidi="en-GB"/>
        </w:rPr>
        <w:t xml:space="preserve"> oraz nowy, 2-osobowy wyciąg krzesełkowy </w:t>
      </w:r>
      <w:proofErr w:type="spellStart"/>
      <w:r w:rsidR="006D1773">
        <w:rPr>
          <w:rFonts w:ascii="HelveticaNeueLT Std" w:eastAsia="HelveticaNeueLT Std" w:hAnsi="HelveticaNeueLT Std" w:cs="HelveticaNeueLT Std"/>
          <w:sz w:val="24"/>
          <w:lang w:val="pl-PL" w:bidi="en-GB"/>
        </w:rPr>
        <w:t>Nube</w:t>
      </w:r>
      <w:proofErr w:type="spellEnd"/>
      <w:r w:rsidR="006D1773">
        <w:rPr>
          <w:rFonts w:ascii="HelveticaNeueLT Std" w:eastAsia="HelveticaNeueLT Std" w:hAnsi="HelveticaNeueLT Std" w:cs="HelveticaNeueLT Std"/>
          <w:sz w:val="24"/>
          <w:lang w:val="pl-PL" w:bidi="en-GB"/>
        </w:rPr>
        <w:t xml:space="preserve"> </w:t>
      </w:r>
      <w:proofErr w:type="spellStart"/>
      <w:r w:rsidR="006D1773">
        <w:rPr>
          <w:rFonts w:ascii="HelveticaNeueLT Std" w:eastAsia="HelveticaNeueLT Std" w:hAnsi="HelveticaNeueLT Std" w:cs="HelveticaNeueLT Std"/>
          <w:sz w:val="24"/>
          <w:lang w:val="pl-PL" w:bidi="en-GB"/>
        </w:rPr>
        <w:t>d’Oro</w:t>
      </w:r>
      <w:proofErr w:type="spellEnd"/>
      <w:r w:rsidR="006D1773">
        <w:rPr>
          <w:rFonts w:ascii="HelveticaNeueLT Std" w:eastAsia="HelveticaNeueLT Std" w:hAnsi="HelveticaNeueLT Std" w:cs="HelveticaNeueLT Std"/>
          <w:sz w:val="24"/>
          <w:lang w:val="pl-PL" w:bidi="en-GB"/>
        </w:rPr>
        <w:t xml:space="preserve">, którym dojechać można na </w:t>
      </w:r>
      <w:proofErr w:type="spellStart"/>
      <w:r w:rsidR="006D1773">
        <w:rPr>
          <w:rFonts w:ascii="HelveticaNeueLT Std" w:eastAsia="HelveticaNeueLT Std" w:hAnsi="HelveticaNeueLT Std" w:cs="HelveticaNeueLT Std"/>
          <w:sz w:val="24"/>
          <w:lang w:val="pl-PL" w:bidi="en-GB"/>
        </w:rPr>
        <w:t>Fortini</w:t>
      </w:r>
      <w:proofErr w:type="spellEnd"/>
      <w:r w:rsidR="006D1773">
        <w:rPr>
          <w:rFonts w:ascii="HelveticaNeueLT Std" w:eastAsia="HelveticaNeueLT Std" w:hAnsi="HelveticaNeueLT Std" w:cs="HelveticaNeueLT Std"/>
          <w:sz w:val="24"/>
          <w:lang w:val="pl-PL" w:bidi="en-GB"/>
        </w:rPr>
        <w:t xml:space="preserve">, gdzie czeka ponad 10 km tras. Wspomniane koleje będą powtórnie czynne w sobotę, 26 listopada. Dobrą wiadomość mamy również dla miłośników sportowych emocji. Już 22 grudnia na słynnej trasie 3-Tre w Madonna di </w:t>
      </w:r>
      <w:proofErr w:type="spellStart"/>
      <w:r w:rsidR="006D1773">
        <w:rPr>
          <w:rFonts w:ascii="HelveticaNeueLT Std" w:eastAsia="HelveticaNeueLT Std" w:hAnsi="HelveticaNeueLT Std" w:cs="HelveticaNeueLT Std"/>
          <w:sz w:val="24"/>
          <w:lang w:val="pl-PL" w:bidi="en-GB"/>
        </w:rPr>
        <w:t>Campiglio</w:t>
      </w:r>
      <w:proofErr w:type="spellEnd"/>
      <w:r w:rsidR="006D1773">
        <w:rPr>
          <w:rFonts w:ascii="HelveticaNeueLT Std" w:eastAsia="HelveticaNeueLT Std" w:hAnsi="HelveticaNeueLT Std" w:cs="HelveticaNeueLT Std"/>
          <w:sz w:val="24"/>
          <w:lang w:val="pl-PL" w:bidi="en-GB"/>
        </w:rPr>
        <w:t xml:space="preserve"> odbędzie się nocny slalom mężczyzn zaliczany do klasyfikacji Alpejskiego Pucharu Świata.</w:t>
      </w:r>
    </w:p>
    <w:p w:rsidR="006D1773" w:rsidRPr="006D1773" w:rsidRDefault="006D1773" w:rsidP="001E5895">
      <w:pPr>
        <w:pStyle w:val="Bezodstpw"/>
        <w:jc w:val="both"/>
        <w:rPr>
          <w:rFonts w:ascii="HelveticaNeueLT Std" w:eastAsia="HelveticaNeueLT Std" w:hAnsi="HelveticaNeueLT Std" w:cs="HelveticaNeueLT Std"/>
          <w:lang w:val="pl-PL" w:bidi="en-GB"/>
        </w:rPr>
      </w:pPr>
      <w:r w:rsidRPr="006D1773">
        <w:rPr>
          <w:rFonts w:ascii="HelveticaNeueLT Std" w:eastAsia="HelveticaNeueLT Std" w:hAnsi="HelveticaNeueLT Std" w:cs="HelveticaNeueLT Std"/>
          <w:lang w:val="pl-PL" w:bidi="en-GB"/>
        </w:rPr>
        <w:t xml:space="preserve">W najbliższy weekend pojeździć będzie można na lodowcu </w:t>
      </w:r>
      <w:proofErr w:type="spellStart"/>
      <w:r w:rsidRPr="006D1773">
        <w:rPr>
          <w:rFonts w:ascii="HelveticaNeueLT Std" w:eastAsia="HelveticaNeueLT Std" w:hAnsi="HelveticaNeueLT Std" w:cs="HelveticaNeueLT Std"/>
          <w:lang w:val="pl-PL" w:bidi="en-GB"/>
        </w:rPr>
        <w:t>Presena</w:t>
      </w:r>
      <w:proofErr w:type="spellEnd"/>
      <w:r w:rsidRPr="006D1773">
        <w:rPr>
          <w:rFonts w:ascii="HelveticaNeueLT Std" w:eastAsia="HelveticaNeueLT Std" w:hAnsi="HelveticaNeueLT Std" w:cs="HelveticaNeueLT Std"/>
          <w:lang w:val="pl-PL" w:bidi="en-GB"/>
        </w:rPr>
        <w:t xml:space="preserve"> na przełęczy Passo </w:t>
      </w:r>
      <w:proofErr w:type="spellStart"/>
      <w:r w:rsidRPr="006D1773">
        <w:rPr>
          <w:rFonts w:ascii="HelveticaNeueLT Std" w:eastAsia="HelveticaNeueLT Std" w:hAnsi="HelveticaNeueLT Std" w:cs="HelveticaNeueLT Std"/>
          <w:lang w:val="pl-PL" w:bidi="en-GB"/>
        </w:rPr>
        <w:t>Tonale</w:t>
      </w:r>
      <w:proofErr w:type="spellEnd"/>
      <w:r w:rsidRPr="006D1773">
        <w:rPr>
          <w:rFonts w:ascii="HelveticaNeueLT Std" w:eastAsia="HelveticaNeueLT Std" w:hAnsi="HelveticaNeueLT Std" w:cs="HelveticaNeueLT Std"/>
          <w:lang w:val="pl-PL" w:bidi="en-GB"/>
        </w:rPr>
        <w:t xml:space="preserve">, który otwarty został w zeszłym tygodniu. </w:t>
      </w:r>
    </w:p>
    <w:p w:rsidR="006D1773" w:rsidRPr="00A23AE7" w:rsidRDefault="006D1773" w:rsidP="001E5895">
      <w:pPr>
        <w:pStyle w:val="Bezodstpw"/>
        <w:jc w:val="both"/>
        <w:rPr>
          <w:rFonts w:ascii="HelveticaNeueLT Std" w:eastAsia="HelveticaNeueLT Std" w:hAnsi="HelveticaNeueLT Std" w:cs="HelveticaNeueLT Std"/>
          <w:lang w:val="pl-PL" w:bidi="en-GB"/>
        </w:rPr>
      </w:pPr>
      <w:r>
        <w:rPr>
          <w:rFonts w:ascii="HelveticaNeueLT Std" w:eastAsia="HelveticaNeueLT Std" w:hAnsi="HelveticaNeueLT Std" w:cs="HelveticaNeueLT Std"/>
          <w:lang w:val="pl-PL" w:bidi="en-GB"/>
        </w:rPr>
        <w:t xml:space="preserve">Począwszy od soboty, 26 listopada otwierać </w:t>
      </w:r>
      <w:r w:rsidR="00A23AE7">
        <w:rPr>
          <w:rFonts w:ascii="HelveticaNeueLT Std" w:eastAsia="HelveticaNeueLT Std" w:hAnsi="HelveticaNeueLT Std" w:cs="HelveticaNeueLT Std"/>
          <w:lang w:val="pl-PL" w:bidi="en-GB"/>
        </w:rPr>
        <w:t>się będą kolejne stoki. Sezon narciarski rozpocznie się na dobre w kilku regionach Dolomitów. W Val di Fiemme czynne</w:t>
      </w:r>
      <w:bookmarkStart w:id="0" w:name="_GoBack"/>
      <w:bookmarkEnd w:id="0"/>
      <w:r w:rsidR="00A23AE7">
        <w:rPr>
          <w:rFonts w:ascii="HelveticaNeueLT Std" w:eastAsia="HelveticaNeueLT Std" w:hAnsi="HelveticaNeueLT Std" w:cs="HelveticaNeueLT Std"/>
          <w:lang w:val="pl-PL" w:bidi="en-GB"/>
        </w:rPr>
        <w:t xml:space="preserve"> będzie </w:t>
      </w:r>
      <w:r w:rsidR="00A23AE7">
        <w:rPr>
          <w:rFonts w:ascii="HelveticaNeueLT Std" w:eastAsia="HelveticaNeueLT Std" w:hAnsi="HelveticaNeueLT Std" w:cs="HelveticaNeueLT Std"/>
          <w:b/>
          <w:lang w:val="pl-PL" w:bidi="en-GB"/>
        </w:rPr>
        <w:t xml:space="preserve">Ski Center </w:t>
      </w:r>
      <w:proofErr w:type="spellStart"/>
      <w:r w:rsidR="00A23AE7">
        <w:rPr>
          <w:rFonts w:ascii="HelveticaNeueLT Std" w:eastAsia="HelveticaNeueLT Std" w:hAnsi="HelveticaNeueLT Std" w:cs="HelveticaNeueLT Std"/>
          <w:b/>
          <w:lang w:val="pl-PL" w:bidi="en-GB"/>
        </w:rPr>
        <w:t>Latemar</w:t>
      </w:r>
      <w:proofErr w:type="spellEnd"/>
      <w:r w:rsidR="00A23AE7">
        <w:rPr>
          <w:rFonts w:ascii="HelveticaNeueLT Std" w:eastAsia="HelveticaNeueLT Std" w:hAnsi="HelveticaNeueLT Std" w:cs="HelveticaNeueLT Std"/>
          <w:b/>
          <w:lang w:val="pl-PL" w:bidi="en-GB"/>
        </w:rPr>
        <w:t xml:space="preserve"> </w:t>
      </w:r>
      <w:r w:rsidR="00A23AE7">
        <w:rPr>
          <w:rFonts w:ascii="HelveticaNeueLT Std" w:eastAsia="HelveticaNeueLT Std" w:hAnsi="HelveticaNeueLT Std" w:cs="HelveticaNeueLT Std"/>
          <w:lang w:val="pl-PL" w:bidi="en-GB"/>
        </w:rPr>
        <w:t>(</w:t>
      </w:r>
      <w:proofErr w:type="spellStart"/>
      <w:r w:rsidR="00A23AE7">
        <w:rPr>
          <w:rFonts w:ascii="HelveticaNeueLT Std" w:eastAsia="HelveticaNeueLT Std" w:hAnsi="HelveticaNeueLT Std" w:cs="HelveticaNeueLT Std"/>
          <w:lang w:val="pl-PL" w:bidi="en-GB"/>
        </w:rPr>
        <w:t>Pampeago</w:t>
      </w:r>
      <w:proofErr w:type="spellEnd"/>
      <w:r w:rsidR="00A23AE7">
        <w:rPr>
          <w:rFonts w:ascii="HelveticaNeueLT Std" w:eastAsia="HelveticaNeueLT Std" w:hAnsi="HelveticaNeueLT Std" w:cs="HelveticaNeueLT Std"/>
          <w:lang w:val="pl-PL" w:bidi="en-GB"/>
        </w:rPr>
        <w:t xml:space="preserve"> i </w:t>
      </w:r>
      <w:proofErr w:type="spellStart"/>
      <w:r w:rsidR="00A23AE7">
        <w:rPr>
          <w:rFonts w:ascii="HelveticaNeueLT Std" w:eastAsia="HelveticaNeueLT Std" w:hAnsi="HelveticaNeueLT Std" w:cs="HelveticaNeueLT Std"/>
          <w:lang w:val="pl-PL" w:bidi="en-GB"/>
        </w:rPr>
        <w:t>Obereggen</w:t>
      </w:r>
      <w:proofErr w:type="spellEnd"/>
      <w:r w:rsidR="00A23AE7">
        <w:rPr>
          <w:rFonts w:ascii="HelveticaNeueLT Std" w:eastAsia="HelveticaNeueLT Std" w:hAnsi="HelveticaNeueLT Std" w:cs="HelveticaNeueLT Std"/>
          <w:lang w:val="pl-PL" w:bidi="en-GB"/>
        </w:rPr>
        <w:t xml:space="preserve">), natomiast na przełęczy San </w:t>
      </w:r>
      <w:proofErr w:type="spellStart"/>
      <w:r w:rsidR="00A23AE7">
        <w:rPr>
          <w:rFonts w:ascii="HelveticaNeueLT Std" w:eastAsia="HelveticaNeueLT Std" w:hAnsi="HelveticaNeueLT Std" w:cs="HelveticaNeueLT Std"/>
          <w:lang w:val="pl-PL" w:bidi="en-GB"/>
        </w:rPr>
        <w:t>Pellegrino</w:t>
      </w:r>
      <w:proofErr w:type="spellEnd"/>
      <w:r w:rsidR="00A23AE7">
        <w:rPr>
          <w:rFonts w:ascii="HelveticaNeueLT Std" w:eastAsia="HelveticaNeueLT Std" w:hAnsi="HelveticaNeueLT Std" w:cs="HelveticaNeueLT Std"/>
          <w:lang w:val="pl-PL" w:bidi="en-GB"/>
        </w:rPr>
        <w:t xml:space="preserve"> oddany do użytku zostanie stok „</w:t>
      </w:r>
      <w:proofErr w:type="spellStart"/>
      <w:r w:rsidR="00A23AE7">
        <w:rPr>
          <w:rFonts w:ascii="HelveticaNeueLT Std" w:eastAsia="HelveticaNeueLT Std" w:hAnsi="HelveticaNeueLT Std" w:cs="HelveticaNeueLT Std"/>
          <w:lang w:val="pl-PL" w:bidi="en-GB"/>
        </w:rPr>
        <w:t>Volata</w:t>
      </w:r>
      <w:proofErr w:type="spellEnd"/>
      <w:r w:rsidR="00A23AE7">
        <w:rPr>
          <w:rFonts w:ascii="HelveticaNeueLT Std" w:eastAsia="HelveticaNeueLT Std" w:hAnsi="HelveticaNeueLT Std" w:cs="HelveticaNeueLT Std"/>
          <w:lang w:val="pl-PL" w:bidi="en-GB"/>
        </w:rPr>
        <w:t xml:space="preserve">” o długości 2350 m i przewyższeniu 631 m. </w:t>
      </w:r>
    </w:p>
    <w:p w:rsidR="00A23AE7" w:rsidRDefault="00A23AE7" w:rsidP="001E5895">
      <w:pPr>
        <w:pStyle w:val="Bezodstpw"/>
        <w:jc w:val="both"/>
        <w:rPr>
          <w:rFonts w:ascii="HelveticaNeueLT Std" w:eastAsia="HelveticaNeueLT Std" w:hAnsi="HelveticaNeueLT Std" w:cs="HelveticaNeueLT Std"/>
          <w:lang w:val="pl-PL" w:bidi="en-GB"/>
        </w:rPr>
      </w:pPr>
      <w:r>
        <w:rPr>
          <w:rFonts w:ascii="HelveticaNeueLT Std" w:eastAsia="HelveticaNeueLT Std" w:hAnsi="HelveticaNeueLT Std" w:cs="HelveticaNeueLT Std"/>
          <w:lang w:val="pl-PL" w:bidi="en-GB"/>
        </w:rPr>
        <w:t xml:space="preserve">Jest również dużą szansa, że wyciągi ruszą w </w:t>
      </w:r>
      <w:r w:rsidRPr="00A23AE7">
        <w:rPr>
          <w:rFonts w:ascii="HelveticaNeueLT Std" w:eastAsia="HelveticaNeueLT Std" w:hAnsi="HelveticaNeueLT Std" w:cs="HelveticaNeueLT Std"/>
          <w:b/>
          <w:lang w:val="pl-PL" w:bidi="en-GB"/>
        </w:rPr>
        <w:t xml:space="preserve">San Martino di </w:t>
      </w:r>
      <w:proofErr w:type="spellStart"/>
      <w:r w:rsidRPr="00A23AE7">
        <w:rPr>
          <w:rFonts w:ascii="HelveticaNeueLT Std" w:eastAsia="HelveticaNeueLT Std" w:hAnsi="HelveticaNeueLT Std" w:cs="HelveticaNeueLT Std"/>
          <w:b/>
          <w:lang w:val="pl-PL" w:bidi="en-GB"/>
        </w:rPr>
        <w:t>Castrozza</w:t>
      </w:r>
      <w:proofErr w:type="spellEnd"/>
      <w:r>
        <w:rPr>
          <w:rFonts w:ascii="HelveticaNeueLT Std" w:eastAsia="HelveticaNeueLT Std" w:hAnsi="HelveticaNeueLT Std" w:cs="HelveticaNeueLT Std"/>
          <w:lang w:val="pl-PL" w:bidi="en-GB"/>
        </w:rPr>
        <w:t xml:space="preserve">, w regionie Col Verde i </w:t>
      </w:r>
      <w:proofErr w:type="spellStart"/>
      <w:r>
        <w:rPr>
          <w:rFonts w:ascii="HelveticaNeueLT Std" w:eastAsia="HelveticaNeueLT Std" w:hAnsi="HelveticaNeueLT Std" w:cs="HelveticaNeueLT Std"/>
          <w:lang w:val="pl-PL" w:bidi="en-GB"/>
        </w:rPr>
        <w:t>Tognola</w:t>
      </w:r>
      <w:proofErr w:type="spellEnd"/>
      <w:r>
        <w:rPr>
          <w:rFonts w:ascii="HelveticaNeueLT Std" w:eastAsia="HelveticaNeueLT Std" w:hAnsi="HelveticaNeueLT Std" w:cs="HelveticaNeueLT Std"/>
          <w:lang w:val="pl-PL" w:bidi="en-GB"/>
        </w:rPr>
        <w:t xml:space="preserve"> oraz na </w:t>
      </w:r>
      <w:proofErr w:type="spellStart"/>
      <w:r>
        <w:rPr>
          <w:rFonts w:ascii="HelveticaNeueLT Std" w:eastAsia="HelveticaNeueLT Std" w:hAnsi="HelveticaNeueLT Std" w:cs="HelveticaNeueLT Std"/>
          <w:lang w:val="pl-PL" w:bidi="en-GB"/>
        </w:rPr>
        <w:t>Paganelli</w:t>
      </w:r>
      <w:proofErr w:type="spellEnd"/>
      <w:r>
        <w:rPr>
          <w:rFonts w:ascii="HelveticaNeueLT Std" w:eastAsia="HelveticaNeueLT Std" w:hAnsi="HelveticaNeueLT Std" w:cs="HelveticaNeueLT Std"/>
          <w:lang w:val="pl-PL" w:bidi="en-GB"/>
        </w:rPr>
        <w:t xml:space="preserve"> i Monte </w:t>
      </w:r>
      <w:proofErr w:type="spellStart"/>
      <w:r>
        <w:rPr>
          <w:rFonts w:ascii="HelveticaNeueLT Std" w:eastAsia="HelveticaNeueLT Std" w:hAnsi="HelveticaNeueLT Std" w:cs="HelveticaNeueLT Std"/>
          <w:lang w:val="pl-PL" w:bidi="en-GB"/>
        </w:rPr>
        <w:t>Bondone</w:t>
      </w:r>
      <w:proofErr w:type="spellEnd"/>
      <w:r>
        <w:rPr>
          <w:rFonts w:ascii="HelveticaNeueLT Std" w:eastAsia="HelveticaNeueLT Std" w:hAnsi="HelveticaNeueLT Std" w:cs="HelveticaNeueLT Std"/>
          <w:lang w:val="pl-PL" w:bidi="en-GB"/>
        </w:rPr>
        <w:t xml:space="preserve">. </w:t>
      </w:r>
    </w:p>
    <w:p w:rsidR="006D1773" w:rsidRPr="00A23AE7" w:rsidRDefault="00A23AE7" w:rsidP="001E5895">
      <w:pPr>
        <w:pStyle w:val="Bezodstpw"/>
        <w:jc w:val="both"/>
        <w:rPr>
          <w:rFonts w:ascii="HelveticaNeueLT Std" w:eastAsia="HelveticaNeueLT Std" w:hAnsi="HelveticaNeueLT Std" w:cs="HelveticaNeueLT Std"/>
          <w:lang w:val="pl-PL" w:bidi="en-GB"/>
        </w:rPr>
      </w:pPr>
      <w:r>
        <w:rPr>
          <w:rFonts w:ascii="HelveticaNeueLT Std" w:eastAsia="HelveticaNeueLT Std" w:hAnsi="HelveticaNeueLT Std" w:cs="HelveticaNeueLT Std"/>
          <w:lang w:val="pl-PL" w:bidi="en-GB"/>
        </w:rPr>
        <w:t xml:space="preserve">We wszystkich pozostałych stacjach – od </w:t>
      </w:r>
      <w:proofErr w:type="spellStart"/>
      <w:r>
        <w:rPr>
          <w:rFonts w:ascii="HelveticaNeueLT Std" w:eastAsia="HelveticaNeueLT Std" w:hAnsi="HelveticaNeueLT Std" w:cs="HelveticaNeueLT Std"/>
          <w:lang w:val="pl-PL" w:bidi="en-GB"/>
        </w:rPr>
        <w:t>Folgaridy</w:t>
      </w:r>
      <w:proofErr w:type="spellEnd"/>
      <w:r>
        <w:rPr>
          <w:rFonts w:ascii="HelveticaNeueLT Std" w:eastAsia="HelveticaNeueLT Std" w:hAnsi="HelveticaNeueLT Std" w:cs="HelveticaNeueLT Std"/>
          <w:lang w:val="pl-PL" w:bidi="en-GB"/>
        </w:rPr>
        <w:t xml:space="preserve"> – </w:t>
      </w:r>
      <w:proofErr w:type="spellStart"/>
      <w:r>
        <w:rPr>
          <w:rFonts w:ascii="HelveticaNeueLT Std" w:eastAsia="HelveticaNeueLT Std" w:hAnsi="HelveticaNeueLT Std" w:cs="HelveticaNeueLT Std"/>
          <w:lang w:val="pl-PL" w:bidi="en-GB"/>
        </w:rPr>
        <w:t>Marillevy</w:t>
      </w:r>
      <w:proofErr w:type="spellEnd"/>
      <w:r>
        <w:rPr>
          <w:rFonts w:ascii="HelveticaNeueLT Std" w:eastAsia="HelveticaNeueLT Std" w:hAnsi="HelveticaNeueLT Std" w:cs="HelveticaNeueLT Std"/>
          <w:lang w:val="pl-PL" w:bidi="en-GB"/>
        </w:rPr>
        <w:t xml:space="preserve">, po Val di </w:t>
      </w:r>
      <w:proofErr w:type="spellStart"/>
      <w:r>
        <w:rPr>
          <w:rFonts w:ascii="HelveticaNeueLT Std" w:eastAsia="HelveticaNeueLT Std" w:hAnsi="HelveticaNeueLT Std" w:cs="HelveticaNeueLT Std"/>
          <w:lang w:val="pl-PL" w:bidi="en-GB"/>
        </w:rPr>
        <w:t>Fassa</w:t>
      </w:r>
      <w:proofErr w:type="spellEnd"/>
      <w:r>
        <w:rPr>
          <w:rFonts w:ascii="HelveticaNeueLT Std" w:eastAsia="HelveticaNeueLT Std" w:hAnsi="HelveticaNeueLT Std" w:cs="HelveticaNeueLT Std"/>
          <w:lang w:val="pl-PL" w:bidi="en-GB"/>
        </w:rPr>
        <w:t xml:space="preserve"> – rozpoczęcie sezonu zaplanowane jest na 3 grudnia 2016.</w:t>
      </w:r>
      <w:r>
        <w:rPr>
          <w:rFonts w:ascii="HelveticaNeueLT Std" w:eastAsia="HelveticaNeueLT Std" w:hAnsi="HelveticaNeueLT Std" w:cs="HelveticaNeueLT Std"/>
          <w:b/>
          <w:lang w:val="pl-PL" w:bidi="en-GB"/>
        </w:rPr>
        <w:t xml:space="preserve"> </w:t>
      </w:r>
    </w:p>
    <w:p w:rsidR="006D1773" w:rsidRPr="00A23AE7" w:rsidRDefault="006D1773" w:rsidP="001E5895">
      <w:pPr>
        <w:pStyle w:val="Bezodstpw"/>
        <w:jc w:val="both"/>
        <w:rPr>
          <w:rFonts w:ascii="HelveticaNeueLT Std" w:eastAsia="HelveticaNeueLT Std" w:hAnsi="HelveticaNeueLT Std" w:cs="HelveticaNeueLT Std"/>
          <w:lang w:val="pl-PL" w:bidi="en-GB"/>
        </w:rPr>
      </w:pPr>
    </w:p>
    <w:p w:rsidR="00256C90" w:rsidRPr="00C87BC7" w:rsidRDefault="00256C90" w:rsidP="00256C90">
      <w:pPr>
        <w:pStyle w:val="Tekstpodstawowy2"/>
        <w:ind w:right="-59"/>
        <w:rPr>
          <w:rFonts w:ascii="HelveticaNeueLT Std" w:hAnsi="HelveticaNeueLT Std" w:cs="Arial"/>
          <w:szCs w:val="24"/>
        </w:rPr>
      </w:pPr>
    </w:p>
    <w:p w:rsidR="00256C90" w:rsidRPr="00C87BC7" w:rsidRDefault="00F30884" w:rsidP="00256C90">
      <w:pPr>
        <w:pStyle w:val="Tekstpodstawowy2"/>
        <w:ind w:right="-59"/>
        <w:rPr>
          <w:rFonts w:ascii="HelveticaNeueLT Std" w:hAnsi="HelveticaNeueLT Std" w:cs="Arial"/>
          <w:szCs w:val="24"/>
        </w:rPr>
      </w:pPr>
      <w:r>
        <w:rPr>
          <w:rFonts w:ascii="HelveticaNeueLT Std" w:eastAsia="HelveticaNeueLT Std" w:hAnsi="HelveticaNeueLT Std" w:cs="Arial"/>
          <w:szCs w:val="24"/>
          <w:lang w:val="en-GB" w:bidi="en-GB"/>
        </w:rPr>
        <w:t>Trento, November 16</w:t>
      </w:r>
      <w:r w:rsidR="00256C90" w:rsidRPr="00C87BC7">
        <w:rPr>
          <w:rFonts w:ascii="HelveticaNeueLT Std" w:eastAsia="HelveticaNeueLT Std" w:hAnsi="HelveticaNeueLT Std" w:cs="Arial"/>
          <w:szCs w:val="24"/>
          <w:lang w:val="en-GB" w:bidi="en-GB"/>
        </w:rPr>
        <w:t>, 2016</w:t>
      </w:r>
    </w:p>
    <w:sectPr w:rsidR="00256C90" w:rsidRPr="00C87BC7" w:rsidSect="00A94801">
      <w:headerReference w:type="default" r:id="rId9"/>
      <w:footerReference w:type="default" r:id="rId10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504C" w:rsidRDefault="002E504C">
      <w:r>
        <w:separator/>
      </w:r>
    </w:p>
  </w:endnote>
  <w:endnote w:type="continuationSeparator" w:id="0">
    <w:p w:rsidR="002E504C" w:rsidRDefault="002E50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4801" w:rsidRDefault="005003D3" w:rsidP="00EA71D7">
    <w:pPr>
      <w:pStyle w:val="Stopka"/>
      <w:jc w:val="center"/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100965</wp:posOffset>
              </wp:positionV>
              <wp:extent cx="6434455" cy="0"/>
              <wp:effectExtent l="9525" t="5715" r="13970" b="13335"/>
              <wp:wrapNone/>
              <wp:docPr id="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44B3F21D" id="Line 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pKs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AR9pKsEQIA&#10;ACgEAAAOAAAAAAAAAAAAAAAAAC4CAABkcnMvZTJvRG9jLnhtbFBLAQItABQABgAIAAAAIQDj8Q+E&#10;2gAAAAcBAAAPAAAAAAAAAAAAAAAAAGsEAABkcnMvZG93bnJldi54bWxQSwUGAAAAAAQABADzAAAA&#10;cgUAAAAA&#10;" strokeweight=".5pt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5116"/>
      <w:gridCol w:w="5116"/>
    </w:tblGrid>
    <w:tr w:rsidR="00A94801" w:rsidRPr="00BC32E2" w:rsidTr="00BC32E2">
      <w:tc>
        <w:tcPr>
          <w:tcW w:w="5116" w:type="dxa"/>
          <w:shd w:val="clear" w:color="auto" w:fill="auto"/>
        </w:tcPr>
        <w:p w:rsidR="00A94801" w:rsidRPr="00BC32E2" w:rsidRDefault="000000C7" w:rsidP="00A94801">
          <w:pPr>
            <w:pStyle w:val="Stopka"/>
            <w:rPr>
              <w:rFonts w:ascii="HelveticaNeueLT Std" w:hAnsi="HelveticaNeueLT Std" w:cs="Arial"/>
              <w:sz w:val="18"/>
              <w:szCs w:val="18"/>
            </w:rPr>
          </w:pPr>
          <w:r>
            <w:rPr>
              <w:rFonts w:ascii="HelveticaNeueLT Std" w:eastAsia="HelveticaNeueLT Std" w:hAnsi="HelveticaNeueLT Std" w:cs="Arial"/>
              <w:sz w:val="18"/>
              <w:szCs w:val="18"/>
              <w:lang w:val="en-GB" w:bidi="en-GB"/>
            </w:rPr>
            <w:t>MEDIA&amp;PR</w:t>
          </w:r>
        </w:p>
        <w:p w:rsidR="00A94801" w:rsidRPr="000828DA" w:rsidRDefault="00A94801" w:rsidP="00A94801">
          <w:pPr>
            <w:pStyle w:val="Stopka"/>
            <w:rPr>
              <w:rFonts w:ascii="HelveticaNeueLT Std" w:hAnsi="HelveticaNeueLT Std" w:cs="Arial"/>
              <w:sz w:val="18"/>
              <w:szCs w:val="18"/>
              <w:lang w:val="en-US"/>
            </w:rPr>
          </w:pPr>
          <w:r w:rsidRPr="00BC32E2">
            <w:rPr>
              <w:rFonts w:ascii="HelveticaNeueLT Std" w:eastAsia="HelveticaNeueLT Std" w:hAnsi="HelveticaNeueLT Std" w:cs="Arial"/>
              <w:sz w:val="18"/>
              <w:szCs w:val="18"/>
              <w:lang w:val="en-GB" w:bidi="en-GB"/>
            </w:rPr>
            <w:t>Tel. (+39) 0461</w:t>
          </w:r>
          <w:r w:rsidR="000000C7">
            <w:rPr>
              <w:rFonts w:ascii="HelveticaNeueLT Std" w:eastAsia="HelveticaNeueLT Std" w:hAnsi="HelveticaNeueLT Std" w:cs="Arial"/>
              <w:sz w:val="18"/>
              <w:szCs w:val="18"/>
              <w:lang w:val="en-GB" w:bidi="en-GB"/>
            </w:rPr>
            <w:t>219317</w:t>
          </w:r>
        </w:p>
        <w:p w:rsidR="00A94801" w:rsidRPr="000828DA" w:rsidRDefault="000F61CF" w:rsidP="00A94801">
          <w:pPr>
            <w:pStyle w:val="Stopka"/>
            <w:rPr>
              <w:rFonts w:ascii="HelveticaNeueLT Std" w:hAnsi="HelveticaNeueLT Std" w:cs="Arial"/>
              <w:sz w:val="18"/>
              <w:szCs w:val="18"/>
              <w:lang w:val="en-US"/>
            </w:rPr>
          </w:pPr>
          <w:r>
            <w:rPr>
              <w:rFonts w:ascii="HelveticaNeueLT Std" w:eastAsia="HelveticaNeueLT Std" w:hAnsi="HelveticaNeueLT Std" w:cs="Arial"/>
              <w:sz w:val="18"/>
              <w:szCs w:val="18"/>
              <w:lang w:val="en-GB" w:bidi="en-GB"/>
            </w:rPr>
            <w:t>press@trentinomarketing.org</w:t>
          </w:r>
        </w:p>
        <w:p w:rsidR="00A94801" w:rsidRPr="00BC32E2" w:rsidRDefault="005003D3" w:rsidP="001F2FAF">
          <w:pPr>
            <w:pStyle w:val="Stopk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eastAsia="HelveticaNeueLT Std" w:hAnsi="HelveticaNeueLT Std" w:cs="Arial"/>
              <w:noProof/>
              <w:sz w:val="20"/>
              <w:lang w:val="pl-PL" w:eastAsia="pl-PL"/>
            </w:rPr>
            <w:drawing>
              <wp:inline distT="0" distB="0" distL="0" distR="0">
                <wp:extent cx="161925" cy="133350"/>
                <wp:effectExtent l="0" t="0" r="0" b="0"/>
                <wp:docPr id="3" name="Immagine 3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C6335A">
            <w:rPr>
              <w:rFonts w:ascii="HelveticaNeueLT Std" w:eastAsia="HelveticaNeueLT Std" w:hAnsi="HelveticaNeueLT Std" w:cs="Arial"/>
              <w:sz w:val="20"/>
              <w:lang w:val="en-GB" w:bidi="en-GB"/>
            </w:rPr>
            <w:t xml:space="preserve"> </w:t>
          </w:r>
          <w:r w:rsidR="00C6335A">
            <w:rPr>
              <w:rFonts w:ascii="HelveticaNeueLT Std" w:eastAsia="HelveticaNeueLT Std" w:hAnsi="HelveticaNeueLT Std" w:cs="Arial"/>
              <w:sz w:val="18"/>
              <w:szCs w:val="18"/>
              <w:lang w:val="en-GB" w:bidi="en-GB"/>
            </w:rPr>
            <w:t>@</w:t>
          </w:r>
          <w:proofErr w:type="spellStart"/>
          <w:r w:rsidR="00C6335A">
            <w:rPr>
              <w:rFonts w:ascii="HelveticaNeueLT Std" w:eastAsia="HelveticaNeueLT Std" w:hAnsi="HelveticaNeueLT Std" w:cs="Arial"/>
              <w:sz w:val="18"/>
              <w:szCs w:val="18"/>
              <w:lang w:val="en-GB" w:bidi="en-GB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A94801" w:rsidRPr="00BC32E2" w:rsidRDefault="00A94801" w:rsidP="00BC32E2">
          <w:pPr>
            <w:pStyle w:val="Stopk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A94801" w:rsidRPr="00BC32E2" w:rsidRDefault="005003D3" w:rsidP="00BC32E2">
          <w:pPr>
            <w:pStyle w:val="Stopk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eastAsia="HelveticaNeueLT Std" w:hAnsi="HelveticaNeueLT Std" w:cs="Arial"/>
              <w:noProof/>
              <w:sz w:val="20"/>
              <w:lang w:val="pl-PL" w:eastAsia="pl-PL"/>
            </w:rPr>
            <w:drawing>
              <wp:inline distT="0" distB="0" distL="0" distR="0">
                <wp:extent cx="1181100" cy="438150"/>
                <wp:effectExtent l="0" t="0" r="0" b="0"/>
                <wp:docPr id="4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94801" w:rsidRPr="00A94801" w:rsidRDefault="00A94801" w:rsidP="00A94801">
    <w:pPr>
      <w:pStyle w:val="Stopk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504C" w:rsidRDefault="002E504C">
      <w:r>
        <w:separator/>
      </w:r>
    </w:p>
  </w:footnote>
  <w:footnote w:type="continuationSeparator" w:id="0">
    <w:p w:rsidR="002E504C" w:rsidRDefault="002E50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4801" w:rsidRDefault="005003D3" w:rsidP="0043620C">
    <w:pPr>
      <w:pStyle w:val="Nagwek"/>
      <w:jc w:val="center"/>
    </w:pPr>
    <w:r>
      <w:rPr>
        <w:noProof/>
        <w:lang w:val="pl-PL" w:eastAsia="pl-PL"/>
      </w:rPr>
      <w:drawing>
        <wp:inline distT="0" distB="0" distL="0" distR="0">
          <wp:extent cx="2047875" cy="781050"/>
          <wp:effectExtent l="0" t="0" r="0" b="0"/>
          <wp:docPr id="2" name="Immagine 3" descr="trentino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trentino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94801" w:rsidRPr="00927A5E" w:rsidRDefault="00A94801" w:rsidP="0043620C">
    <w:pPr>
      <w:pStyle w:val="Nagwek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375pt;height:375pt" o:bullet="t">
        <v:imagedata r:id="rId1" o:title="twiiter"/>
      </v:shape>
    </w:pict>
  </w:numPicBullet>
  <w:abstractNum w:abstractNumId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6C90"/>
    <w:rsid w:val="000000C7"/>
    <w:rsid w:val="000149B0"/>
    <w:rsid w:val="00015447"/>
    <w:rsid w:val="00015A1C"/>
    <w:rsid w:val="00022735"/>
    <w:rsid w:val="00024BE0"/>
    <w:rsid w:val="00026028"/>
    <w:rsid w:val="000309FA"/>
    <w:rsid w:val="00042A11"/>
    <w:rsid w:val="0004586F"/>
    <w:rsid w:val="000465D9"/>
    <w:rsid w:val="0005598F"/>
    <w:rsid w:val="0007236C"/>
    <w:rsid w:val="000828DA"/>
    <w:rsid w:val="000B5572"/>
    <w:rsid w:val="000D3796"/>
    <w:rsid w:val="000D599F"/>
    <w:rsid w:val="000F3CFA"/>
    <w:rsid w:val="000F61CF"/>
    <w:rsid w:val="00105B32"/>
    <w:rsid w:val="001109DD"/>
    <w:rsid w:val="0012147C"/>
    <w:rsid w:val="00124E49"/>
    <w:rsid w:val="00127E54"/>
    <w:rsid w:val="001543DA"/>
    <w:rsid w:val="0016511F"/>
    <w:rsid w:val="001675D5"/>
    <w:rsid w:val="00180B14"/>
    <w:rsid w:val="00181CA7"/>
    <w:rsid w:val="001A0144"/>
    <w:rsid w:val="001B1B4F"/>
    <w:rsid w:val="001C06EA"/>
    <w:rsid w:val="001D7EB0"/>
    <w:rsid w:val="001E234F"/>
    <w:rsid w:val="001E3323"/>
    <w:rsid w:val="001E5895"/>
    <w:rsid w:val="001F2FAF"/>
    <w:rsid w:val="00223FA5"/>
    <w:rsid w:val="00224148"/>
    <w:rsid w:val="002408CF"/>
    <w:rsid w:val="0025306B"/>
    <w:rsid w:val="00256C90"/>
    <w:rsid w:val="00263165"/>
    <w:rsid w:val="002721A1"/>
    <w:rsid w:val="00290F20"/>
    <w:rsid w:val="00296238"/>
    <w:rsid w:val="002D1FB3"/>
    <w:rsid w:val="002D4855"/>
    <w:rsid w:val="002E504C"/>
    <w:rsid w:val="003048E2"/>
    <w:rsid w:val="00323066"/>
    <w:rsid w:val="00341E64"/>
    <w:rsid w:val="00356E9D"/>
    <w:rsid w:val="00357E7B"/>
    <w:rsid w:val="00366495"/>
    <w:rsid w:val="00370935"/>
    <w:rsid w:val="0037141C"/>
    <w:rsid w:val="003720FD"/>
    <w:rsid w:val="003765C0"/>
    <w:rsid w:val="003774D7"/>
    <w:rsid w:val="003C4361"/>
    <w:rsid w:val="003D04A4"/>
    <w:rsid w:val="003D291D"/>
    <w:rsid w:val="003D6752"/>
    <w:rsid w:val="003D6C67"/>
    <w:rsid w:val="003E6047"/>
    <w:rsid w:val="003E7A76"/>
    <w:rsid w:val="003F5B9C"/>
    <w:rsid w:val="00403F8F"/>
    <w:rsid w:val="00405425"/>
    <w:rsid w:val="00413056"/>
    <w:rsid w:val="0042505B"/>
    <w:rsid w:val="00427329"/>
    <w:rsid w:val="004308B5"/>
    <w:rsid w:val="0043509C"/>
    <w:rsid w:val="0043620C"/>
    <w:rsid w:val="00437789"/>
    <w:rsid w:val="00445714"/>
    <w:rsid w:val="004579E2"/>
    <w:rsid w:val="0046167D"/>
    <w:rsid w:val="0047789A"/>
    <w:rsid w:val="00480166"/>
    <w:rsid w:val="00491F87"/>
    <w:rsid w:val="00492D40"/>
    <w:rsid w:val="00493C28"/>
    <w:rsid w:val="004B00D1"/>
    <w:rsid w:val="004B57BD"/>
    <w:rsid w:val="004C15A7"/>
    <w:rsid w:val="004D688B"/>
    <w:rsid w:val="005003D3"/>
    <w:rsid w:val="00501087"/>
    <w:rsid w:val="00502A59"/>
    <w:rsid w:val="005041CA"/>
    <w:rsid w:val="00504F7D"/>
    <w:rsid w:val="005066E6"/>
    <w:rsid w:val="00507A5C"/>
    <w:rsid w:val="00531AB8"/>
    <w:rsid w:val="005407AC"/>
    <w:rsid w:val="00551D95"/>
    <w:rsid w:val="00552D62"/>
    <w:rsid w:val="0055500B"/>
    <w:rsid w:val="005735B4"/>
    <w:rsid w:val="00575368"/>
    <w:rsid w:val="005800F3"/>
    <w:rsid w:val="00580784"/>
    <w:rsid w:val="005B0CFF"/>
    <w:rsid w:val="005B52F1"/>
    <w:rsid w:val="005D4982"/>
    <w:rsid w:val="005E05D8"/>
    <w:rsid w:val="005F1FBF"/>
    <w:rsid w:val="005F659D"/>
    <w:rsid w:val="0060486D"/>
    <w:rsid w:val="00615C62"/>
    <w:rsid w:val="006231CC"/>
    <w:rsid w:val="006279DB"/>
    <w:rsid w:val="00633CB8"/>
    <w:rsid w:val="006476FE"/>
    <w:rsid w:val="006511B1"/>
    <w:rsid w:val="006540D3"/>
    <w:rsid w:val="00657DA6"/>
    <w:rsid w:val="00695084"/>
    <w:rsid w:val="0069631E"/>
    <w:rsid w:val="006B6785"/>
    <w:rsid w:val="006C3A66"/>
    <w:rsid w:val="006C4F71"/>
    <w:rsid w:val="006D1773"/>
    <w:rsid w:val="006D5CAC"/>
    <w:rsid w:val="006E1B41"/>
    <w:rsid w:val="006E3798"/>
    <w:rsid w:val="006E7512"/>
    <w:rsid w:val="00704DF9"/>
    <w:rsid w:val="0071076C"/>
    <w:rsid w:val="007134CD"/>
    <w:rsid w:val="007135C3"/>
    <w:rsid w:val="00740896"/>
    <w:rsid w:val="00745BD1"/>
    <w:rsid w:val="00745C30"/>
    <w:rsid w:val="00747238"/>
    <w:rsid w:val="00756614"/>
    <w:rsid w:val="00762AB1"/>
    <w:rsid w:val="00773CD5"/>
    <w:rsid w:val="00775AE9"/>
    <w:rsid w:val="00783C3E"/>
    <w:rsid w:val="007876D3"/>
    <w:rsid w:val="007C5B3A"/>
    <w:rsid w:val="007D2210"/>
    <w:rsid w:val="007D32CB"/>
    <w:rsid w:val="007D74F6"/>
    <w:rsid w:val="00816556"/>
    <w:rsid w:val="008343C3"/>
    <w:rsid w:val="008375EB"/>
    <w:rsid w:val="0086284C"/>
    <w:rsid w:val="00865FFB"/>
    <w:rsid w:val="00877581"/>
    <w:rsid w:val="00883F52"/>
    <w:rsid w:val="00897B30"/>
    <w:rsid w:val="008A68A4"/>
    <w:rsid w:val="008B0251"/>
    <w:rsid w:val="008B3018"/>
    <w:rsid w:val="008C06B4"/>
    <w:rsid w:val="008D1F3A"/>
    <w:rsid w:val="008D7A38"/>
    <w:rsid w:val="008E294E"/>
    <w:rsid w:val="008E2EAB"/>
    <w:rsid w:val="008E4301"/>
    <w:rsid w:val="008E7779"/>
    <w:rsid w:val="00911B80"/>
    <w:rsid w:val="0091739B"/>
    <w:rsid w:val="009256CF"/>
    <w:rsid w:val="00927A5E"/>
    <w:rsid w:val="0094475B"/>
    <w:rsid w:val="00945041"/>
    <w:rsid w:val="0094516A"/>
    <w:rsid w:val="00967803"/>
    <w:rsid w:val="00980A04"/>
    <w:rsid w:val="009B6B12"/>
    <w:rsid w:val="009C469A"/>
    <w:rsid w:val="009E25CE"/>
    <w:rsid w:val="009E687B"/>
    <w:rsid w:val="009F320D"/>
    <w:rsid w:val="009F4FEE"/>
    <w:rsid w:val="00A20FBF"/>
    <w:rsid w:val="00A23AE7"/>
    <w:rsid w:val="00A30A29"/>
    <w:rsid w:val="00A30FC5"/>
    <w:rsid w:val="00A44ABF"/>
    <w:rsid w:val="00A4665C"/>
    <w:rsid w:val="00A63580"/>
    <w:rsid w:val="00A6659F"/>
    <w:rsid w:val="00A73881"/>
    <w:rsid w:val="00A81FED"/>
    <w:rsid w:val="00A857A5"/>
    <w:rsid w:val="00A915C4"/>
    <w:rsid w:val="00A94801"/>
    <w:rsid w:val="00AA3B9B"/>
    <w:rsid w:val="00AC0548"/>
    <w:rsid w:val="00AE2677"/>
    <w:rsid w:val="00AE48C1"/>
    <w:rsid w:val="00AF340B"/>
    <w:rsid w:val="00B04916"/>
    <w:rsid w:val="00B05FD3"/>
    <w:rsid w:val="00B070BA"/>
    <w:rsid w:val="00B333F8"/>
    <w:rsid w:val="00B365AC"/>
    <w:rsid w:val="00B46685"/>
    <w:rsid w:val="00B47801"/>
    <w:rsid w:val="00B62FE6"/>
    <w:rsid w:val="00B72A3C"/>
    <w:rsid w:val="00B72C4F"/>
    <w:rsid w:val="00B80604"/>
    <w:rsid w:val="00BA5CC1"/>
    <w:rsid w:val="00BA68CB"/>
    <w:rsid w:val="00BA6F03"/>
    <w:rsid w:val="00BC32E2"/>
    <w:rsid w:val="00BD1F63"/>
    <w:rsid w:val="00BE046A"/>
    <w:rsid w:val="00BE0F7B"/>
    <w:rsid w:val="00C03A2B"/>
    <w:rsid w:val="00C12282"/>
    <w:rsid w:val="00C15FFD"/>
    <w:rsid w:val="00C20463"/>
    <w:rsid w:val="00C43479"/>
    <w:rsid w:val="00C44F58"/>
    <w:rsid w:val="00C45EE4"/>
    <w:rsid w:val="00C6335A"/>
    <w:rsid w:val="00C67987"/>
    <w:rsid w:val="00C72E17"/>
    <w:rsid w:val="00C764B3"/>
    <w:rsid w:val="00C77D5E"/>
    <w:rsid w:val="00C83504"/>
    <w:rsid w:val="00C85ABF"/>
    <w:rsid w:val="00C87BC7"/>
    <w:rsid w:val="00CB17A0"/>
    <w:rsid w:val="00CB22DD"/>
    <w:rsid w:val="00CD41FE"/>
    <w:rsid w:val="00CD6DCE"/>
    <w:rsid w:val="00CE3174"/>
    <w:rsid w:val="00CF7D6F"/>
    <w:rsid w:val="00D13B47"/>
    <w:rsid w:val="00D17221"/>
    <w:rsid w:val="00D24380"/>
    <w:rsid w:val="00D30BEE"/>
    <w:rsid w:val="00D519CC"/>
    <w:rsid w:val="00D700A6"/>
    <w:rsid w:val="00DA31F0"/>
    <w:rsid w:val="00DC33F1"/>
    <w:rsid w:val="00DC3AB0"/>
    <w:rsid w:val="00DD0CCA"/>
    <w:rsid w:val="00DD1F43"/>
    <w:rsid w:val="00DD5294"/>
    <w:rsid w:val="00DF1C28"/>
    <w:rsid w:val="00DF7703"/>
    <w:rsid w:val="00DF78F4"/>
    <w:rsid w:val="00E05D2B"/>
    <w:rsid w:val="00E06287"/>
    <w:rsid w:val="00E1324B"/>
    <w:rsid w:val="00E142B5"/>
    <w:rsid w:val="00E17B4B"/>
    <w:rsid w:val="00E20FAA"/>
    <w:rsid w:val="00E24A94"/>
    <w:rsid w:val="00E3009B"/>
    <w:rsid w:val="00E3198F"/>
    <w:rsid w:val="00E339BC"/>
    <w:rsid w:val="00E46063"/>
    <w:rsid w:val="00E474FC"/>
    <w:rsid w:val="00E624E3"/>
    <w:rsid w:val="00E6441E"/>
    <w:rsid w:val="00E74BA8"/>
    <w:rsid w:val="00E74CD6"/>
    <w:rsid w:val="00E75525"/>
    <w:rsid w:val="00E824B0"/>
    <w:rsid w:val="00E858C1"/>
    <w:rsid w:val="00E92A2D"/>
    <w:rsid w:val="00E92D4E"/>
    <w:rsid w:val="00E92DD3"/>
    <w:rsid w:val="00E94681"/>
    <w:rsid w:val="00E979BB"/>
    <w:rsid w:val="00E97A9C"/>
    <w:rsid w:val="00EA71D7"/>
    <w:rsid w:val="00EB3210"/>
    <w:rsid w:val="00EB7C90"/>
    <w:rsid w:val="00EC7DA1"/>
    <w:rsid w:val="00F05C20"/>
    <w:rsid w:val="00F073D7"/>
    <w:rsid w:val="00F0789B"/>
    <w:rsid w:val="00F22DE8"/>
    <w:rsid w:val="00F30884"/>
    <w:rsid w:val="00F30D72"/>
    <w:rsid w:val="00F3242F"/>
    <w:rsid w:val="00F3475E"/>
    <w:rsid w:val="00F353AC"/>
    <w:rsid w:val="00F4110F"/>
    <w:rsid w:val="00F4489C"/>
    <w:rsid w:val="00F461E3"/>
    <w:rsid w:val="00F949D8"/>
    <w:rsid w:val="00FA5D6B"/>
    <w:rsid w:val="00FA5F82"/>
    <w:rsid w:val="00FB5AB0"/>
    <w:rsid w:val="00FD11A2"/>
    <w:rsid w:val="00FD44BF"/>
    <w:rsid w:val="00FD48B6"/>
    <w:rsid w:val="00FD70AA"/>
    <w:rsid w:val="00FD7126"/>
    <w:rsid w:val="00FD7E95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Preformatted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72C4F"/>
    <w:rPr>
      <w:rFonts w:ascii="Arial" w:hAnsi="Arial"/>
      <w:sz w:val="24"/>
    </w:rPr>
  </w:style>
  <w:style w:type="paragraph" w:styleId="Nagwek1">
    <w:name w:val="heading 1"/>
    <w:basedOn w:val="Normalny"/>
    <w:next w:val="Normalny"/>
    <w:qFormat/>
    <w:rsid w:val="00B72C4F"/>
    <w:pPr>
      <w:keepNext/>
      <w:outlineLvl w:val="0"/>
    </w:pPr>
    <w:rPr>
      <w:b/>
    </w:rPr>
  </w:style>
  <w:style w:type="paragraph" w:styleId="Nagwek2">
    <w:name w:val="heading 2"/>
    <w:basedOn w:val="Normalny"/>
    <w:next w:val="Normalny"/>
    <w:qFormat/>
    <w:rsid w:val="00B72C4F"/>
    <w:pPr>
      <w:keepNext/>
      <w:jc w:val="center"/>
      <w:outlineLvl w:val="1"/>
    </w:pPr>
    <w:rPr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43620C"/>
    <w:pPr>
      <w:tabs>
        <w:tab w:val="center" w:pos="4819"/>
        <w:tab w:val="right" w:pos="9638"/>
      </w:tabs>
    </w:pPr>
  </w:style>
  <w:style w:type="paragraph" w:styleId="Stopka">
    <w:name w:val="footer"/>
    <w:basedOn w:val="Normalny"/>
    <w:link w:val="StopkaZnak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kstdymka">
    <w:name w:val="Balloon Text"/>
    <w:basedOn w:val="Normalny"/>
    <w:semiHidden/>
    <w:rsid w:val="00B72C4F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EA71D7"/>
    <w:rPr>
      <w:color w:val="0000FF"/>
      <w:u w:val="single"/>
    </w:rPr>
  </w:style>
  <w:style w:type="paragraph" w:styleId="Tekstpodstawowy2">
    <w:name w:val="Body Text 2"/>
    <w:basedOn w:val="Normalny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StopkaZnak">
    <w:name w:val="Stopka Znak"/>
    <w:link w:val="Stopka"/>
    <w:rsid w:val="000D3796"/>
    <w:rPr>
      <w:rFonts w:ascii="Arial" w:hAnsi="Arial"/>
      <w:sz w:val="24"/>
    </w:rPr>
  </w:style>
  <w:style w:type="character" w:styleId="UyteHipercze">
    <w:name w:val="FollowedHyperlink"/>
    <w:rsid w:val="00A94801"/>
    <w:rPr>
      <w:color w:val="800080"/>
      <w:u w:val="single"/>
    </w:rPr>
  </w:style>
  <w:style w:type="paragraph" w:styleId="Bezodstpw">
    <w:name w:val="No Spacing"/>
    <w:uiPriority w:val="1"/>
    <w:qFormat/>
    <w:rsid w:val="001E5895"/>
    <w:rPr>
      <w:rFonts w:ascii="Arial" w:hAnsi="Arial"/>
      <w:sz w:val="24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FB5AB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it-IT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FB5AB0"/>
    <w:rPr>
      <w:rFonts w:ascii="Courier New" w:hAnsi="Courier New" w:cs="Courier New"/>
      <w:lang w:val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Preformatted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72C4F"/>
    <w:rPr>
      <w:rFonts w:ascii="Arial" w:hAnsi="Arial"/>
      <w:sz w:val="24"/>
    </w:rPr>
  </w:style>
  <w:style w:type="paragraph" w:styleId="Nagwek1">
    <w:name w:val="heading 1"/>
    <w:basedOn w:val="Normalny"/>
    <w:next w:val="Normalny"/>
    <w:qFormat/>
    <w:rsid w:val="00B72C4F"/>
    <w:pPr>
      <w:keepNext/>
      <w:outlineLvl w:val="0"/>
    </w:pPr>
    <w:rPr>
      <w:b/>
    </w:rPr>
  </w:style>
  <w:style w:type="paragraph" w:styleId="Nagwek2">
    <w:name w:val="heading 2"/>
    <w:basedOn w:val="Normalny"/>
    <w:next w:val="Normalny"/>
    <w:qFormat/>
    <w:rsid w:val="00B72C4F"/>
    <w:pPr>
      <w:keepNext/>
      <w:jc w:val="center"/>
      <w:outlineLvl w:val="1"/>
    </w:pPr>
    <w:rPr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43620C"/>
    <w:pPr>
      <w:tabs>
        <w:tab w:val="center" w:pos="4819"/>
        <w:tab w:val="right" w:pos="9638"/>
      </w:tabs>
    </w:pPr>
  </w:style>
  <w:style w:type="paragraph" w:styleId="Stopka">
    <w:name w:val="footer"/>
    <w:basedOn w:val="Normalny"/>
    <w:link w:val="StopkaZnak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kstdymka">
    <w:name w:val="Balloon Text"/>
    <w:basedOn w:val="Normalny"/>
    <w:semiHidden/>
    <w:rsid w:val="00B72C4F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EA71D7"/>
    <w:rPr>
      <w:color w:val="0000FF"/>
      <w:u w:val="single"/>
    </w:rPr>
  </w:style>
  <w:style w:type="paragraph" w:styleId="Tekstpodstawowy2">
    <w:name w:val="Body Text 2"/>
    <w:basedOn w:val="Normalny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StopkaZnak">
    <w:name w:val="Stopka Znak"/>
    <w:link w:val="Stopka"/>
    <w:rsid w:val="000D3796"/>
    <w:rPr>
      <w:rFonts w:ascii="Arial" w:hAnsi="Arial"/>
      <w:sz w:val="24"/>
    </w:rPr>
  </w:style>
  <w:style w:type="character" w:styleId="UyteHipercze">
    <w:name w:val="FollowedHyperlink"/>
    <w:rsid w:val="00A94801"/>
    <w:rPr>
      <w:color w:val="800080"/>
      <w:u w:val="single"/>
    </w:rPr>
  </w:style>
  <w:style w:type="paragraph" w:styleId="Bezodstpw">
    <w:name w:val="No Spacing"/>
    <w:uiPriority w:val="1"/>
    <w:qFormat/>
    <w:rsid w:val="001E5895"/>
    <w:rPr>
      <w:rFonts w:ascii="Arial" w:hAnsi="Arial"/>
      <w:sz w:val="24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FB5AB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it-IT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FB5AB0"/>
    <w:rPr>
      <w:rFonts w:ascii="Courier New" w:hAnsi="Courier New" w:cs="Courier New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014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U:\DIPARTIMENTO%20TURISMO%20E%20PROMOZIONE\PROMOZIONE\COMUNICAZIONE\REDAZIONE\OMNIA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ECD120-1B77-4B38-8FCC-08681ECDD2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218</TotalTime>
  <Pages>1</Pages>
  <Words>382</Words>
  <Characters>2294</Characters>
  <Application>Microsoft Office Word</Application>
  <DocSecurity>0</DocSecurity>
  <Lines>19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Titolo titolo</vt:lpstr>
      <vt:lpstr>Titolo titolo</vt:lpstr>
    </vt:vector>
  </TitlesOfParts>
  <Company/>
  <LinksUpToDate>false</LinksUpToDate>
  <CharactersWithSpaces>2671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creator>Traduzioni STR - Trento</dc:creator>
  <cp:lastModifiedBy>Agnieszka</cp:lastModifiedBy>
  <cp:revision>5</cp:revision>
  <cp:lastPrinted>2013-09-27T14:27:00Z</cp:lastPrinted>
  <dcterms:created xsi:type="dcterms:W3CDTF">2016-11-17T10:01:00Z</dcterms:created>
  <dcterms:modified xsi:type="dcterms:W3CDTF">2016-11-17T13:57:00Z</dcterms:modified>
</cp:coreProperties>
</file>