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7551E" w:rsidRDefault="00B7551E" w:rsidP="00B86097">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b/>
          <w:sz w:val="28"/>
          <w:szCs w:val="28"/>
        </w:rPr>
      </w:pPr>
    </w:p>
    <w:p w:rsidR="00B7551E" w:rsidRDefault="00B7551E" w:rsidP="00B86097">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b/>
          <w:sz w:val="28"/>
          <w:szCs w:val="28"/>
        </w:rPr>
      </w:pPr>
    </w:p>
    <w:p w:rsidR="006469D7" w:rsidRPr="00E50515" w:rsidRDefault="006469D7" w:rsidP="00B86097">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b/>
          <w:sz w:val="28"/>
          <w:szCs w:val="28"/>
        </w:rPr>
      </w:pPr>
      <w:bookmarkStart w:id="0" w:name="_GoBack"/>
      <w:bookmarkEnd w:id="0"/>
      <w:r w:rsidRPr="00E50515">
        <w:rPr>
          <w:rFonts w:ascii="Arial" w:hAnsi="Arial" w:cs="Arial"/>
          <w:b/>
          <w:sz w:val="28"/>
          <w:szCs w:val="28"/>
        </w:rPr>
        <w:t>PISTEPLEZIER VAN ZONSOPGAN</w:t>
      </w:r>
      <w:r w:rsidR="00D66668" w:rsidRPr="00E50515">
        <w:rPr>
          <w:rFonts w:ascii="Arial" w:hAnsi="Arial" w:cs="Arial"/>
          <w:b/>
          <w:sz w:val="28"/>
          <w:szCs w:val="28"/>
        </w:rPr>
        <w:t>G</w:t>
      </w:r>
      <w:r w:rsidRPr="00E50515">
        <w:rPr>
          <w:rFonts w:ascii="Arial" w:hAnsi="Arial" w:cs="Arial"/>
          <w:b/>
          <w:sz w:val="28"/>
          <w:szCs w:val="28"/>
        </w:rPr>
        <w:t xml:space="preserve"> TOT ZONSONDERGANG IN TRENTINO</w:t>
      </w:r>
    </w:p>
    <w:p w:rsidR="00C308C7" w:rsidRDefault="00C308C7" w:rsidP="00C308C7">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i/>
        </w:rPr>
      </w:pPr>
    </w:p>
    <w:p w:rsidR="00C308C7" w:rsidRPr="00ED40BC" w:rsidRDefault="00DE70F8"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szCs w:val="24"/>
        </w:rPr>
      </w:pPr>
      <w:r w:rsidRPr="00ED40BC">
        <w:rPr>
          <w:rFonts w:ascii="Arial" w:hAnsi="Arial" w:cs="Arial"/>
          <w:b/>
          <w:szCs w:val="24"/>
        </w:rPr>
        <w:t xml:space="preserve">Het Italiaanse Trentino biedt wintersporters meer waar voor hun geld. </w:t>
      </w:r>
      <w:r w:rsidR="004446C7" w:rsidRPr="00ED40BC">
        <w:rPr>
          <w:rFonts w:ascii="Arial" w:hAnsi="Arial" w:cs="Arial"/>
          <w:b/>
          <w:szCs w:val="24"/>
        </w:rPr>
        <w:t xml:space="preserve">Met de Trentino Ski Sunrise start </w:t>
      </w:r>
      <w:r w:rsidR="00C308C7" w:rsidRPr="00ED40BC">
        <w:rPr>
          <w:rFonts w:ascii="Arial" w:hAnsi="Arial" w:cs="Arial"/>
          <w:b/>
          <w:szCs w:val="24"/>
        </w:rPr>
        <w:t xml:space="preserve">de dag al bij zonsopgang en geniet </w:t>
      </w:r>
      <w:r w:rsidR="00F53BC4" w:rsidRPr="00ED40BC">
        <w:rPr>
          <w:rFonts w:ascii="Arial" w:hAnsi="Arial" w:cs="Arial"/>
          <w:b/>
          <w:szCs w:val="24"/>
        </w:rPr>
        <w:t>de wintersporter</w:t>
      </w:r>
      <w:r w:rsidR="004446C7" w:rsidRPr="00ED40BC">
        <w:rPr>
          <w:rFonts w:ascii="Arial" w:hAnsi="Arial" w:cs="Arial"/>
          <w:b/>
          <w:szCs w:val="24"/>
        </w:rPr>
        <w:t xml:space="preserve"> </w:t>
      </w:r>
      <w:r w:rsidR="00C308C7" w:rsidRPr="00ED40BC">
        <w:rPr>
          <w:rFonts w:ascii="Arial" w:hAnsi="Arial" w:cs="Arial"/>
          <w:b/>
          <w:szCs w:val="24"/>
        </w:rPr>
        <w:t xml:space="preserve">van de rust op de pistes en de prachtige natuur. </w:t>
      </w:r>
      <w:r w:rsidR="004446C7" w:rsidRPr="00ED40BC">
        <w:rPr>
          <w:rFonts w:ascii="Arial" w:hAnsi="Arial" w:cs="Arial"/>
          <w:b/>
          <w:szCs w:val="24"/>
        </w:rPr>
        <w:t>Na inspanning in de sneeuw is het tijd voor ontspanning en culinair genieten, waarna de dag kan worden afgesloten</w:t>
      </w:r>
      <w:r w:rsidR="00C308C7" w:rsidRPr="00ED40BC">
        <w:rPr>
          <w:rFonts w:ascii="Arial" w:hAnsi="Arial" w:cs="Arial"/>
          <w:b/>
          <w:szCs w:val="24"/>
        </w:rPr>
        <w:t xml:space="preserve"> met een nachtelijk</w:t>
      </w:r>
      <w:r w:rsidR="004446C7" w:rsidRPr="00ED40BC">
        <w:rPr>
          <w:rFonts w:ascii="Arial" w:hAnsi="Arial" w:cs="Arial"/>
          <w:b/>
          <w:szCs w:val="24"/>
        </w:rPr>
        <w:t>e afdaling onder de sterren</w:t>
      </w:r>
      <w:r w:rsidR="00C308C7" w:rsidRPr="00ED40BC">
        <w:rPr>
          <w:rFonts w:ascii="Arial" w:hAnsi="Arial" w:cs="Arial"/>
          <w:b/>
          <w:szCs w:val="24"/>
        </w:rPr>
        <w:t>.</w:t>
      </w:r>
    </w:p>
    <w:p w:rsidR="00C308C7" w:rsidRPr="00ED40BC" w:rsidRDefault="00C308C7" w:rsidP="00C308C7">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b/>
          <w:szCs w:val="24"/>
        </w:rPr>
      </w:pPr>
    </w:p>
    <w:p w:rsidR="00135EF0" w:rsidRPr="00ED40BC" w:rsidRDefault="00B86097"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r w:rsidRPr="00ED40BC">
        <w:rPr>
          <w:rFonts w:ascii="Arial" w:hAnsi="Arial" w:cs="Arial"/>
          <w:b/>
          <w:szCs w:val="24"/>
        </w:rPr>
        <w:t>Vroeg opstaan loont</w:t>
      </w:r>
      <w:r w:rsidR="00C308C7" w:rsidRPr="00ED40BC">
        <w:rPr>
          <w:rFonts w:ascii="Arial" w:hAnsi="Arial" w:cs="Arial"/>
          <w:b/>
          <w:szCs w:val="24"/>
        </w:rPr>
        <w:cr/>
      </w:r>
      <w:r w:rsidR="00F53BC4" w:rsidRPr="00ED40BC">
        <w:rPr>
          <w:rFonts w:ascii="Arial" w:hAnsi="Arial" w:cs="Arial"/>
          <w:szCs w:val="24"/>
        </w:rPr>
        <w:t xml:space="preserve">In </w:t>
      </w:r>
      <w:r w:rsidR="00135EF0" w:rsidRPr="00ED40BC">
        <w:rPr>
          <w:rFonts w:ascii="Arial" w:hAnsi="Arial" w:cs="Arial"/>
          <w:szCs w:val="24"/>
        </w:rPr>
        <w:t>Trentino</w:t>
      </w:r>
      <w:r w:rsidR="00F53BC4" w:rsidRPr="00ED40BC">
        <w:rPr>
          <w:rFonts w:ascii="Arial" w:hAnsi="Arial" w:cs="Arial"/>
          <w:szCs w:val="24"/>
        </w:rPr>
        <w:t xml:space="preserve"> loont het </w:t>
      </w:r>
      <w:r w:rsidR="00135EF0" w:rsidRPr="00ED40BC">
        <w:rPr>
          <w:rFonts w:ascii="Arial" w:hAnsi="Arial" w:cs="Arial"/>
          <w:szCs w:val="24"/>
        </w:rPr>
        <w:t>om vroeg</w:t>
      </w:r>
      <w:r w:rsidR="004446C7" w:rsidRPr="00ED40BC">
        <w:rPr>
          <w:rFonts w:ascii="Arial" w:hAnsi="Arial" w:cs="Arial"/>
          <w:szCs w:val="24"/>
        </w:rPr>
        <w:t xml:space="preserve"> op te staan op </w:t>
      </w:r>
      <w:r w:rsidR="00855DB8" w:rsidRPr="00ED40BC">
        <w:rPr>
          <w:rFonts w:ascii="Arial" w:hAnsi="Arial" w:cs="Arial"/>
          <w:szCs w:val="24"/>
        </w:rPr>
        <w:t xml:space="preserve">de </w:t>
      </w:r>
      <w:r w:rsidR="004446C7" w:rsidRPr="00ED40BC">
        <w:rPr>
          <w:rFonts w:ascii="Arial" w:hAnsi="Arial" w:cs="Arial"/>
          <w:szCs w:val="24"/>
        </w:rPr>
        <w:t>zaterdag</w:t>
      </w:r>
      <w:r w:rsidR="00855DB8" w:rsidRPr="00ED40BC">
        <w:rPr>
          <w:rFonts w:ascii="Arial" w:hAnsi="Arial" w:cs="Arial"/>
          <w:szCs w:val="24"/>
        </w:rPr>
        <w:t>en</w:t>
      </w:r>
      <w:r w:rsidR="004446C7" w:rsidRPr="00ED40BC">
        <w:rPr>
          <w:rFonts w:ascii="Arial" w:hAnsi="Arial" w:cs="Arial"/>
          <w:szCs w:val="24"/>
        </w:rPr>
        <w:t xml:space="preserve">. Van </w:t>
      </w:r>
      <w:r w:rsidR="00527C97" w:rsidRPr="00ED40BC">
        <w:rPr>
          <w:rFonts w:ascii="Arial" w:hAnsi="Arial" w:cs="Arial"/>
          <w:szCs w:val="24"/>
        </w:rPr>
        <w:t>9 januari tot en met 29</w:t>
      </w:r>
      <w:r w:rsidR="00135EF0" w:rsidRPr="00ED40BC">
        <w:rPr>
          <w:rFonts w:ascii="Arial" w:hAnsi="Arial" w:cs="Arial"/>
          <w:szCs w:val="24"/>
        </w:rPr>
        <w:t xml:space="preserve"> maart </w:t>
      </w:r>
      <w:r w:rsidR="00CF6C2D" w:rsidRPr="00ED40BC">
        <w:rPr>
          <w:rFonts w:ascii="Arial" w:hAnsi="Arial" w:cs="Arial"/>
          <w:szCs w:val="24"/>
        </w:rPr>
        <w:t xml:space="preserve">kunnen </w:t>
      </w:r>
      <w:r w:rsidR="009D5A3F" w:rsidRPr="00ED40BC">
        <w:rPr>
          <w:rFonts w:ascii="Arial" w:hAnsi="Arial" w:cs="Arial"/>
          <w:szCs w:val="24"/>
        </w:rPr>
        <w:t>vroege vogels</w:t>
      </w:r>
      <w:r w:rsidR="00135EF0" w:rsidRPr="00ED40BC">
        <w:rPr>
          <w:rFonts w:ascii="Arial" w:hAnsi="Arial" w:cs="Arial"/>
          <w:szCs w:val="24"/>
        </w:rPr>
        <w:t xml:space="preserve"> na een heerli</w:t>
      </w:r>
      <w:r w:rsidR="009D5A3F" w:rsidRPr="00ED40BC">
        <w:rPr>
          <w:rFonts w:ascii="Arial" w:hAnsi="Arial" w:cs="Arial"/>
          <w:szCs w:val="24"/>
        </w:rPr>
        <w:t>jk ontbijt met traditionele, lok</w:t>
      </w:r>
      <w:r w:rsidR="00135EF0" w:rsidRPr="00ED40BC">
        <w:rPr>
          <w:rFonts w:ascii="Arial" w:hAnsi="Arial" w:cs="Arial"/>
          <w:szCs w:val="24"/>
        </w:rPr>
        <w:t>ale specialiteiten als eerste de berg op om sporen te maken in de nog maagdelijke sneeuw van de vele prachtige afdalingen. Trentino Ski Sunrise vindt elke zaterdag plaats op een andere locatie in Trentino. De skipistes word</w:t>
      </w:r>
      <w:r w:rsidR="009D5A3F" w:rsidRPr="00ED40BC">
        <w:rPr>
          <w:rFonts w:ascii="Arial" w:hAnsi="Arial" w:cs="Arial"/>
          <w:szCs w:val="24"/>
        </w:rPr>
        <w:t>en voor deze gelegenheid rond 7:</w:t>
      </w:r>
      <w:r w:rsidR="00135EF0" w:rsidRPr="00ED40BC">
        <w:rPr>
          <w:rFonts w:ascii="Arial" w:hAnsi="Arial" w:cs="Arial"/>
          <w:szCs w:val="24"/>
        </w:rPr>
        <w:t xml:space="preserve">00 uur in de ochtend geopend. </w:t>
      </w:r>
    </w:p>
    <w:p w:rsidR="00135EF0" w:rsidRPr="00ED40BC" w:rsidRDefault="00135EF0"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r w:rsidRPr="00ED40BC">
        <w:rPr>
          <w:rFonts w:ascii="Arial" w:hAnsi="Arial" w:cs="Arial"/>
          <w:szCs w:val="24"/>
        </w:rPr>
        <w:t xml:space="preserve"> </w:t>
      </w:r>
    </w:p>
    <w:p w:rsidR="00DE70F8" w:rsidRPr="00ED40BC" w:rsidRDefault="00881371"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szCs w:val="24"/>
        </w:rPr>
      </w:pPr>
      <w:r w:rsidRPr="00ED40BC">
        <w:rPr>
          <w:rFonts w:ascii="Arial" w:hAnsi="Arial" w:cs="Arial"/>
          <w:b/>
          <w:szCs w:val="24"/>
        </w:rPr>
        <w:t>Ontspan na een dag op de pistes</w:t>
      </w:r>
    </w:p>
    <w:p w:rsidR="0030215A" w:rsidRPr="00ED40BC" w:rsidRDefault="0030215A"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r w:rsidRPr="00ED40BC">
        <w:rPr>
          <w:rFonts w:ascii="Arial" w:hAnsi="Arial" w:cs="Arial"/>
          <w:szCs w:val="24"/>
        </w:rPr>
        <w:t>Na een actieve dag op de pis</w:t>
      </w:r>
      <w:r w:rsidR="0072736C" w:rsidRPr="00ED40BC">
        <w:rPr>
          <w:rFonts w:ascii="Arial" w:hAnsi="Arial" w:cs="Arial"/>
          <w:szCs w:val="24"/>
        </w:rPr>
        <w:t>te is het tijd voor ontspanning, bijvoorbeeld in één van de vele wellness centra</w:t>
      </w:r>
      <w:r w:rsidRPr="00ED40BC">
        <w:rPr>
          <w:rFonts w:ascii="Arial" w:hAnsi="Arial" w:cs="Arial"/>
          <w:szCs w:val="24"/>
        </w:rPr>
        <w:t xml:space="preserve"> </w:t>
      </w:r>
      <w:r w:rsidR="0072736C" w:rsidRPr="00ED40BC">
        <w:rPr>
          <w:rFonts w:ascii="Arial" w:hAnsi="Arial" w:cs="Arial"/>
          <w:szCs w:val="24"/>
        </w:rPr>
        <w:t xml:space="preserve">die Trentino rijk is. Voor een après-ski Italiaanse stijl kan men terecht in de barretjes en op de terrassen aan de voet van de pistes. </w:t>
      </w:r>
      <w:r w:rsidR="006A0CAD" w:rsidRPr="00ED40BC">
        <w:rPr>
          <w:rFonts w:ascii="Arial" w:hAnsi="Arial" w:cs="Arial"/>
          <w:szCs w:val="24"/>
        </w:rPr>
        <w:t xml:space="preserve">Goede muziek, een heerlijk glas Trentodoc of lokaal gebrouwen biertje in combinatie met huisgemaakte salami en kaas is een ideale combinatie in de avondzon. Toppers zijn de Bondonero Ski Bar en Rifugio Viote in Bondone, de Ristobar Campo Basse aan de voet van de Tognola Skilift en Après-Ski Paradis in Canazei in de </w:t>
      </w:r>
      <w:r w:rsidR="00094BD5" w:rsidRPr="00ED40BC">
        <w:rPr>
          <w:rFonts w:ascii="Arial" w:hAnsi="Arial" w:cs="Arial"/>
          <w:szCs w:val="24"/>
        </w:rPr>
        <w:t>schaduw van het Sella massief.</w:t>
      </w:r>
    </w:p>
    <w:p w:rsidR="0015236C" w:rsidRPr="00ED40BC" w:rsidRDefault="0015236C"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p>
    <w:p w:rsidR="0015236C" w:rsidRPr="00ED40BC" w:rsidRDefault="0015236C"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szCs w:val="24"/>
        </w:rPr>
      </w:pPr>
      <w:r w:rsidRPr="00ED40BC">
        <w:rPr>
          <w:rFonts w:ascii="Arial" w:hAnsi="Arial" w:cs="Arial"/>
          <w:b/>
          <w:szCs w:val="24"/>
        </w:rPr>
        <w:t>Let’s Dolomites</w:t>
      </w:r>
    </w:p>
    <w:p w:rsidR="0015236C" w:rsidRPr="00ED40BC" w:rsidRDefault="0015236C" w:rsidP="00855DB8">
      <w:pPr>
        <w:rPr>
          <w:rFonts w:cs="Arial"/>
          <w:szCs w:val="24"/>
          <w:lang w:val="nl-NL"/>
        </w:rPr>
      </w:pPr>
      <w:r w:rsidRPr="00ED40BC">
        <w:rPr>
          <w:rFonts w:cs="Arial"/>
          <w:szCs w:val="24"/>
          <w:lang w:val="nl-NL"/>
        </w:rPr>
        <w:t>De alpine gidsen van Trentino staan deze winter voor het eerst klaar om gasten de meest ongerepte plekken van de regio te laten zien. Trentino introduceerde afgelopen zomer het wandelproject “Let’s Dolomites”, waar ‘Alpine Guides Mountaineering Experts’ avonturieren de mooiste plekken buiten de gebaande paden in de bergen van Trentino laten zien. Onder hun begeleiding worden verborgen schatten geopenbaard en persoonlijke grenzen overtroffen. De winter editie van “Let’s Dolomites” bestaat uit verscheidene driedaagse tours waarbij gasten de kans krijgen om de Dolomieten en andere bergketens in een korte tijd te ontdekken. Er zijn activiteiten zoals sneeuwschoenwandelen, toerskiën en het beklimmen van bevroren watervallen.</w:t>
      </w:r>
    </w:p>
    <w:p w:rsidR="0015236C" w:rsidRPr="00ED40BC" w:rsidRDefault="0015236C"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p>
    <w:p w:rsidR="0015236C" w:rsidRPr="00ED40BC" w:rsidRDefault="0015236C"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szCs w:val="24"/>
        </w:rPr>
      </w:pPr>
      <w:r w:rsidRPr="00ED40BC">
        <w:rPr>
          <w:rFonts w:ascii="Arial" w:hAnsi="Arial" w:cs="Arial"/>
          <w:b/>
          <w:szCs w:val="24"/>
        </w:rPr>
        <w:t>Pistenbully Experience</w:t>
      </w:r>
    </w:p>
    <w:p w:rsidR="00DE70F8" w:rsidRPr="00ED40BC" w:rsidRDefault="0015236C"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r w:rsidRPr="00ED40BC">
        <w:rPr>
          <w:rFonts w:ascii="Arial" w:hAnsi="Arial" w:cs="Arial"/>
          <w:szCs w:val="24"/>
        </w:rPr>
        <w:t xml:space="preserve">Benieuwd hoe iedere avond de pistes voor de volgende dag worden geprepareerd? </w:t>
      </w:r>
      <w:r w:rsidR="00150446" w:rsidRPr="00ED40BC">
        <w:rPr>
          <w:rFonts w:ascii="Arial" w:hAnsi="Arial" w:cs="Arial"/>
          <w:szCs w:val="24"/>
        </w:rPr>
        <w:t>Ga</w:t>
      </w:r>
      <w:r w:rsidRPr="00ED40BC">
        <w:rPr>
          <w:rFonts w:ascii="Arial" w:hAnsi="Arial" w:cs="Arial"/>
          <w:szCs w:val="24"/>
        </w:rPr>
        <w:t xml:space="preserve"> dan mee met het Tognola Snowcat Drivers team dat hiervoor verantwoordelijk is. Je rijdt een uur lang mee op een sneeuwschuiver en ziet hoe de pistes klaar voor gebruik gemaakt worden.</w:t>
      </w:r>
    </w:p>
    <w:p w:rsidR="0015236C" w:rsidRPr="00ED40BC" w:rsidRDefault="0015236C"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p>
    <w:p w:rsidR="00C308C7" w:rsidRPr="00ED40BC" w:rsidRDefault="00C308C7"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b/>
          <w:szCs w:val="24"/>
        </w:rPr>
      </w:pPr>
      <w:r w:rsidRPr="00ED40BC">
        <w:rPr>
          <w:rFonts w:ascii="Arial" w:hAnsi="Arial" w:cs="Arial"/>
          <w:b/>
          <w:szCs w:val="24"/>
        </w:rPr>
        <w:t>Skiën na zonsondergang</w:t>
      </w:r>
    </w:p>
    <w:p w:rsidR="00DA4BE1" w:rsidRPr="00ED40BC" w:rsidRDefault="00C308C7" w:rsidP="002E5D7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r w:rsidRPr="00ED40BC">
        <w:rPr>
          <w:rFonts w:ascii="Arial" w:hAnsi="Arial" w:cs="Arial"/>
          <w:szCs w:val="24"/>
        </w:rPr>
        <w:lastRenderedPageBreak/>
        <w:t xml:space="preserve">Voor een bijzondere belevenis zorgen de vele verlichte pistes die liefhebbers de mogelijkheid bieden om ook na zonsondergang nog een afdaling mee te pakken. In Trentino </w:t>
      </w:r>
      <w:r w:rsidR="00C343FA" w:rsidRPr="00ED40BC">
        <w:rPr>
          <w:rFonts w:ascii="Arial" w:hAnsi="Arial" w:cs="Arial"/>
          <w:szCs w:val="24"/>
        </w:rPr>
        <w:t>is dit mogelijk</w:t>
      </w:r>
      <w:r w:rsidR="00DA4BE1" w:rsidRPr="00ED40BC">
        <w:rPr>
          <w:rFonts w:ascii="Arial" w:hAnsi="Arial" w:cs="Arial"/>
          <w:szCs w:val="24"/>
        </w:rPr>
        <w:t xml:space="preserve"> in de volgende gebieden:</w:t>
      </w:r>
    </w:p>
    <w:p w:rsidR="00DA4BE1" w:rsidRPr="00ED40BC" w:rsidRDefault="00C308C7" w:rsidP="00094BD5">
      <w:pPr>
        <w:pStyle w:val="Hoofdtekst"/>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r w:rsidRPr="00ED40BC">
        <w:rPr>
          <w:rFonts w:ascii="Arial" w:hAnsi="Arial" w:cs="Arial"/>
          <w:szCs w:val="24"/>
        </w:rPr>
        <w:t>Madonna di Campiglio; al sinds 1998 vindt het hoogtepunt van de dag na zonsondergang plaats op de beroemde 3-Tre slalompiste. De gelijknamige World Cup staat dit jaar op 22 december op het programma.</w:t>
      </w:r>
      <w:r w:rsidR="00DA4BE1" w:rsidRPr="00ED40BC">
        <w:rPr>
          <w:rFonts w:ascii="Arial" w:hAnsi="Arial" w:cs="Arial"/>
          <w:szCs w:val="24"/>
        </w:rPr>
        <w:t xml:space="preserve"> </w:t>
      </w:r>
    </w:p>
    <w:p w:rsidR="00C308C7" w:rsidRPr="00ED40BC" w:rsidRDefault="00DA4BE1" w:rsidP="00094BD5">
      <w:pPr>
        <w:pStyle w:val="Hoofdtekst"/>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r w:rsidRPr="00ED40BC">
        <w:rPr>
          <w:rFonts w:ascii="Arial" w:hAnsi="Arial" w:cs="Arial"/>
          <w:szCs w:val="24"/>
        </w:rPr>
        <w:t>I</w:t>
      </w:r>
      <w:r w:rsidR="00C308C7" w:rsidRPr="00ED40BC">
        <w:rPr>
          <w:rFonts w:ascii="Arial" w:hAnsi="Arial" w:cs="Arial"/>
          <w:szCs w:val="24"/>
        </w:rPr>
        <w:t>n Val di Sole en in Marilleva op de Biancaneve en in Folgarida (Ottava stoeltjeslift) kan men elke donderdag</w:t>
      </w:r>
      <w:r w:rsidR="00551612" w:rsidRPr="00ED40BC">
        <w:rPr>
          <w:rFonts w:ascii="Arial" w:hAnsi="Arial" w:cs="Arial"/>
          <w:szCs w:val="24"/>
        </w:rPr>
        <w:t>avond</w:t>
      </w:r>
      <w:r w:rsidR="00C308C7" w:rsidRPr="00ED40BC">
        <w:rPr>
          <w:rFonts w:ascii="Arial" w:hAnsi="Arial" w:cs="Arial"/>
          <w:szCs w:val="24"/>
        </w:rPr>
        <w:t xml:space="preserve"> van 21:00 tot 23:00 uur terecht.</w:t>
      </w:r>
    </w:p>
    <w:p w:rsidR="00D17D03" w:rsidRPr="00ED40BC" w:rsidRDefault="00D17D03" w:rsidP="00D17D03">
      <w:pPr>
        <w:pStyle w:val="Hoofdtekst"/>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r w:rsidRPr="00ED40BC">
        <w:rPr>
          <w:rFonts w:ascii="Arial" w:hAnsi="Arial" w:cs="Arial"/>
          <w:szCs w:val="24"/>
        </w:rPr>
        <w:t>In Paganella is de prachtige Caciatoru 1 piste ’s avonds geopend,</w:t>
      </w:r>
    </w:p>
    <w:p w:rsidR="00DE70F8" w:rsidRPr="00ED40BC" w:rsidRDefault="00DE70F8" w:rsidP="00094BD5">
      <w:pPr>
        <w:pStyle w:val="Hoofdtekst"/>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r w:rsidRPr="00ED40BC">
        <w:rPr>
          <w:rFonts w:ascii="Arial" w:hAnsi="Arial" w:cs="Arial"/>
          <w:szCs w:val="24"/>
        </w:rPr>
        <w:t>De Aloch black in het Pozza di Fassa Ski Stadium is iedere woensdag</w:t>
      </w:r>
      <w:r w:rsidR="00551612" w:rsidRPr="00ED40BC">
        <w:rPr>
          <w:rFonts w:ascii="Arial" w:hAnsi="Arial" w:cs="Arial"/>
          <w:szCs w:val="24"/>
        </w:rPr>
        <w:t>-</w:t>
      </w:r>
      <w:r w:rsidRPr="00ED40BC">
        <w:rPr>
          <w:rFonts w:ascii="Arial" w:hAnsi="Arial" w:cs="Arial"/>
          <w:szCs w:val="24"/>
        </w:rPr>
        <w:t xml:space="preserve"> en vrijdag</w:t>
      </w:r>
      <w:r w:rsidR="00551612" w:rsidRPr="00ED40BC">
        <w:rPr>
          <w:rFonts w:ascii="Arial" w:hAnsi="Arial" w:cs="Arial"/>
          <w:szCs w:val="24"/>
        </w:rPr>
        <w:t>avond</w:t>
      </w:r>
      <w:r w:rsidRPr="00ED40BC">
        <w:rPr>
          <w:rFonts w:ascii="Arial" w:hAnsi="Arial" w:cs="Arial"/>
          <w:szCs w:val="24"/>
        </w:rPr>
        <w:t xml:space="preserve"> van 19:30 tot 22:00 uur verlicht.</w:t>
      </w:r>
    </w:p>
    <w:p w:rsidR="009D5A3F" w:rsidRPr="00ED40BC" w:rsidRDefault="009D5A3F" w:rsidP="00094BD5">
      <w:pPr>
        <w:pStyle w:val="Hoofdtekst"/>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r w:rsidRPr="00ED40BC">
        <w:rPr>
          <w:rFonts w:ascii="Arial" w:hAnsi="Arial" w:cs="Arial"/>
          <w:szCs w:val="24"/>
        </w:rPr>
        <w:t>In Val di Fiemme zijn de Olimpia pistes</w:t>
      </w:r>
      <w:r w:rsidR="00551612" w:rsidRPr="00ED40BC">
        <w:rPr>
          <w:rFonts w:ascii="Arial" w:hAnsi="Arial" w:cs="Arial"/>
          <w:szCs w:val="24"/>
        </w:rPr>
        <w:t xml:space="preserve"> op woensdag- en vrijdagavond</w:t>
      </w:r>
      <w:r w:rsidRPr="00ED40BC">
        <w:rPr>
          <w:rFonts w:ascii="Arial" w:hAnsi="Arial" w:cs="Arial"/>
          <w:szCs w:val="24"/>
        </w:rPr>
        <w:t xml:space="preserve"> tussen 19:30 en 2</w:t>
      </w:r>
      <w:r w:rsidR="00551612" w:rsidRPr="00ED40BC">
        <w:rPr>
          <w:rFonts w:ascii="Arial" w:hAnsi="Arial" w:cs="Arial"/>
          <w:szCs w:val="24"/>
        </w:rPr>
        <w:t>2</w:t>
      </w:r>
      <w:r w:rsidRPr="00ED40BC">
        <w:rPr>
          <w:rFonts w:ascii="Arial" w:hAnsi="Arial" w:cs="Arial"/>
          <w:szCs w:val="24"/>
        </w:rPr>
        <w:t>:30 verlicht.</w:t>
      </w:r>
    </w:p>
    <w:p w:rsidR="009D5A3F" w:rsidRPr="00ED40BC" w:rsidRDefault="009D5A3F" w:rsidP="00094BD5">
      <w:pPr>
        <w:pStyle w:val="Hoofdtekst"/>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jc w:val="both"/>
        <w:rPr>
          <w:rFonts w:ascii="Arial" w:hAnsi="Arial" w:cs="Arial"/>
          <w:szCs w:val="24"/>
        </w:rPr>
      </w:pPr>
      <w:r w:rsidRPr="00ED40BC">
        <w:rPr>
          <w:rFonts w:ascii="Arial" w:hAnsi="Arial" w:cs="Arial"/>
          <w:szCs w:val="24"/>
        </w:rPr>
        <w:t>De 2 kilometer lange Colverde piste in San Martino di Castrozza en</w:t>
      </w:r>
      <w:r w:rsidR="00551612" w:rsidRPr="00ED40BC">
        <w:rPr>
          <w:rFonts w:ascii="Arial" w:hAnsi="Arial" w:cs="Arial"/>
          <w:szCs w:val="24"/>
        </w:rPr>
        <w:t xml:space="preserve"> het Snowpark Colverde zijn op donderdag- en zaterdagavond van 19.30 tot 23.15 uur</w:t>
      </w:r>
      <w:r w:rsidRPr="00ED40BC">
        <w:rPr>
          <w:rFonts w:ascii="Arial" w:hAnsi="Arial" w:cs="Arial"/>
          <w:szCs w:val="24"/>
        </w:rPr>
        <w:t xml:space="preserve"> verlicht</w:t>
      </w:r>
      <w:r w:rsidR="00551612" w:rsidRPr="00ED40BC">
        <w:rPr>
          <w:rFonts w:ascii="Arial" w:hAnsi="Arial" w:cs="Arial"/>
          <w:szCs w:val="24"/>
        </w:rPr>
        <w:t>.</w:t>
      </w:r>
    </w:p>
    <w:p w:rsidR="009D5A3F" w:rsidRPr="00ED40BC" w:rsidRDefault="009D5A3F" w:rsidP="00094BD5">
      <w:pPr>
        <w:pStyle w:val="Hoofdtekst"/>
        <w:numPr>
          <w:ilvl w:val="0"/>
          <w:numId w:val="9"/>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Cs w:val="24"/>
        </w:rPr>
      </w:pPr>
      <w:r w:rsidRPr="00ED40BC">
        <w:rPr>
          <w:rFonts w:ascii="Arial" w:hAnsi="Arial" w:cs="Arial"/>
          <w:szCs w:val="24"/>
        </w:rPr>
        <w:t xml:space="preserve">Iedere donderdag- en zaterdagavond tussen 20:00 en 22:30 uur biedt Monte Bondone verlichte Cordela, Montesel en Lavaman pistes tijdens Happy Snow – Skiing By Night. </w:t>
      </w:r>
    </w:p>
    <w:p w:rsidR="00D17D03" w:rsidRPr="00ED40BC" w:rsidRDefault="00D17D03" w:rsidP="00D17D03">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360"/>
        <w:rPr>
          <w:rFonts w:ascii="Arial" w:hAnsi="Arial" w:cs="Arial"/>
          <w:szCs w:val="24"/>
        </w:rPr>
      </w:pPr>
    </w:p>
    <w:p w:rsidR="009D5A3F" w:rsidRPr="00ED40BC" w:rsidRDefault="009D5A3F" w:rsidP="00765122">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Cs w:val="24"/>
        </w:rPr>
      </w:pPr>
    </w:p>
    <w:p w:rsidR="006F44B6" w:rsidRPr="00ED40BC" w:rsidRDefault="006F44B6" w:rsidP="006F44B6">
      <w:pPr>
        <w:rPr>
          <w:rFonts w:cs="Arial"/>
          <w:szCs w:val="24"/>
        </w:rPr>
      </w:pPr>
      <w:r w:rsidRPr="00ED40BC">
        <w:rPr>
          <w:rFonts w:cs="Arial"/>
          <w:szCs w:val="24"/>
        </w:rPr>
        <w:t>Meer informatie over:</w:t>
      </w:r>
    </w:p>
    <w:p w:rsidR="006F44B6" w:rsidRPr="00ED40BC" w:rsidRDefault="006F44B6" w:rsidP="00F53BC4">
      <w:pPr>
        <w:pStyle w:val="Hoofdtekst"/>
        <w:numPr>
          <w:ilvl w:val="0"/>
          <w:numId w:val="7"/>
        </w:num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Arial" w:hAnsi="Arial" w:cs="Arial"/>
          <w:szCs w:val="24"/>
          <w:lang w:val="fr-FR"/>
        </w:rPr>
      </w:pPr>
      <w:r w:rsidRPr="00ED40BC">
        <w:rPr>
          <w:rFonts w:ascii="Arial" w:hAnsi="Arial" w:cs="Arial"/>
          <w:szCs w:val="24"/>
          <w:lang w:val="fr-FR"/>
        </w:rPr>
        <w:t xml:space="preserve">Trentino Ski Sunrise: </w:t>
      </w:r>
      <w:hyperlink r:id="rId8" w:history="1">
        <w:r w:rsidR="00F53BC4" w:rsidRPr="00ED40BC">
          <w:rPr>
            <w:rStyle w:val="Collegamentoipertestuale"/>
            <w:rFonts w:ascii="Arial" w:hAnsi="Arial" w:cs="Arial"/>
            <w:szCs w:val="24"/>
            <w:lang w:val="fr-FR"/>
          </w:rPr>
          <w:t>https://www.visittrentino.it/en/trentino-ski-sunrise_e_318133</w:t>
        </w:r>
      </w:hyperlink>
      <w:r w:rsidR="00F53BC4" w:rsidRPr="00ED40BC">
        <w:rPr>
          <w:rFonts w:ascii="Arial" w:hAnsi="Arial" w:cs="Arial"/>
          <w:szCs w:val="24"/>
          <w:lang w:val="fr-FR"/>
        </w:rPr>
        <w:t xml:space="preserve"> </w:t>
      </w:r>
    </w:p>
    <w:p w:rsidR="006F44B6" w:rsidRPr="00ED40BC" w:rsidRDefault="006F44B6" w:rsidP="00F53BC4">
      <w:pPr>
        <w:pStyle w:val="Paragrafoelenco"/>
        <w:numPr>
          <w:ilvl w:val="0"/>
          <w:numId w:val="7"/>
        </w:numPr>
        <w:spacing w:after="200" w:line="276" w:lineRule="auto"/>
        <w:contextualSpacing/>
        <w:rPr>
          <w:rFonts w:ascii="Arial" w:hAnsi="Arial" w:cs="Arial"/>
          <w:sz w:val="24"/>
          <w:szCs w:val="24"/>
          <w:lang w:val="nl-NL"/>
        </w:rPr>
      </w:pPr>
      <w:r w:rsidRPr="00ED40BC">
        <w:rPr>
          <w:rFonts w:ascii="Arial" w:hAnsi="Arial" w:cs="Arial"/>
          <w:sz w:val="24"/>
          <w:szCs w:val="24"/>
          <w:lang w:val="nl-NL"/>
        </w:rPr>
        <w:t xml:space="preserve">Wintersport in Trentino: </w:t>
      </w:r>
      <w:r w:rsidR="00662CB9">
        <w:rPr>
          <w:rStyle w:val="Collegamentoipertestuale"/>
          <w:rFonts w:ascii="Arial" w:hAnsi="Arial" w:cs="Arial"/>
          <w:sz w:val="24"/>
          <w:szCs w:val="24"/>
          <w:lang w:val="nl-NL"/>
        </w:rPr>
        <w:fldChar w:fldCharType="begin"/>
      </w:r>
      <w:r w:rsidR="00662CB9">
        <w:rPr>
          <w:rStyle w:val="Collegamentoipertestuale"/>
          <w:rFonts w:ascii="Arial" w:hAnsi="Arial" w:cs="Arial"/>
          <w:sz w:val="24"/>
          <w:szCs w:val="24"/>
          <w:lang w:val="nl-NL"/>
        </w:rPr>
        <w:instrText xml:space="preserve"> HYPERLINK "https://www.visittrentino.it/nl/vakantie-ideeen/winter-en-skivakantie" </w:instrText>
      </w:r>
      <w:r w:rsidR="00662CB9">
        <w:rPr>
          <w:rStyle w:val="Collegamentoipertestuale"/>
          <w:rFonts w:ascii="Arial" w:hAnsi="Arial" w:cs="Arial"/>
          <w:sz w:val="24"/>
          <w:szCs w:val="24"/>
          <w:lang w:val="nl-NL"/>
        </w:rPr>
        <w:fldChar w:fldCharType="separate"/>
      </w:r>
      <w:r w:rsidR="00F53BC4" w:rsidRPr="00ED40BC">
        <w:rPr>
          <w:rStyle w:val="Collegamentoipertestuale"/>
          <w:rFonts w:ascii="Arial" w:hAnsi="Arial" w:cs="Arial"/>
          <w:sz w:val="24"/>
          <w:szCs w:val="24"/>
          <w:lang w:val="nl-NL"/>
        </w:rPr>
        <w:t>https://www.visittrentino.it/nl/vakantie-ideeen/winter-en-skivakantie</w:t>
      </w:r>
      <w:r w:rsidR="00662CB9">
        <w:rPr>
          <w:rStyle w:val="Collegamentoipertestuale"/>
          <w:rFonts w:ascii="Arial" w:hAnsi="Arial" w:cs="Arial"/>
          <w:sz w:val="24"/>
          <w:szCs w:val="24"/>
          <w:lang w:val="nl-NL"/>
        </w:rPr>
        <w:fldChar w:fldCharType="end"/>
      </w:r>
      <w:r w:rsidR="00F53BC4" w:rsidRPr="00ED40BC">
        <w:rPr>
          <w:rFonts w:ascii="Arial" w:hAnsi="Arial" w:cs="Arial"/>
          <w:sz w:val="24"/>
          <w:szCs w:val="24"/>
          <w:lang w:val="nl-NL"/>
        </w:rPr>
        <w:t xml:space="preserve"> </w:t>
      </w:r>
    </w:p>
    <w:p w:rsidR="00891D87" w:rsidRPr="00ED40BC" w:rsidRDefault="00891D87" w:rsidP="00891D87">
      <w:pPr>
        <w:pStyle w:val="Paragrafoelenco"/>
        <w:numPr>
          <w:ilvl w:val="0"/>
          <w:numId w:val="7"/>
        </w:numPr>
        <w:spacing w:after="200" w:line="276" w:lineRule="auto"/>
        <w:contextualSpacing/>
        <w:rPr>
          <w:rFonts w:ascii="Arial" w:hAnsi="Arial" w:cs="Arial"/>
          <w:sz w:val="24"/>
          <w:szCs w:val="24"/>
          <w:lang w:val="en-GB"/>
        </w:rPr>
      </w:pPr>
      <w:r w:rsidRPr="00ED40BC">
        <w:rPr>
          <w:rFonts w:ascii="Arial" w:hAnsi="Arial" w:cs="Arial"/>
          <w:sz w:val="24"/>
          <w:szCs w:val="24"/>
          <w:lang w:val="en-GB"/>
        </w:rPr>
        <w:t xml:space="preserve">Let’s Dolomites: </w:t>
      </w:r>
      <w:hyperlink r:id="rId9" w:history="1">
        <w:r w:rsidRPr="00ED40BC">
          <w:rPr>
            <w:rStyle w:val="Collegamentoipertestuale"/>
            <w:rFonts w:ascii="Arial" w:hAnsi="Arial" w:cs="Arial"/>
            <w:sz w:val="24"/>
            <w:szCs w:val="24"/>
            <w:lang w:val="en-GB"/>
          </w:rPr>
          <w:t>https://www.visittrentino.info/nl/pers/persberichten/let-s-dolomites-ervaring-nu-ook-in-de-winter_pd_847872</w:t>
        </w:r>
      </w:hyperlink>
      <w:r w:rsidRPr="00ED40BC">
        <w:rPr>
          <w:rFonts w:ascii="Arial" w:hAnsi="Arial" w:cs="Arial"/>
          <w:sz w:val="24"/>
          <w:szCs w:val="24"/>
          <w:lang w:val="en-GB"/>
        </w:rPr>
        <w:t xml:space="preserve"> </w:t>
      </w:r>
    </w:p>
    <w:p w:rsidR="00443402" w:rsidRDefault="00443402" w:rsidP="00DA4BE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47" w:hanging="147"/>
        <w:rPr>
          <w:rFonts w:ascii="Arial" w:hAnsi="Arial" w:cs="Arial"/>
          <w:szCs w:val="24"/>
          <w:lang w:val="en-GB"/>
        </w:rPr>
      </w:pPr>
    </w:p>
    <w:p w:rsidR="00C30B78" w:rsidRDefault="00C30B78" w:rsidP="00DA4BE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47" w:hanging="147"/>
        <w:rPr>
          <w:rFonts w:ascii="Arial" w:hAnsi="Arial" w:cs="Arial"/>
          <w:szCs w:val="24"/>
          <w:lang w:val="en-GB"/>
        </w:rPr>
      </w:pPr>
    </w:p>
    <w:p w:rsidR="00C308C7" w:rsidRPr="00ED40BC" w:rsidRDefault="00CF6C2D" w:rsidP="00DA4BE1">
      <w:pPr>
        <w:pStyle w:val="Hoofdteks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ind w:left="147" w:hanging="147"/>
        <w:rPr>
          <w:rFonts w:ascii="Arial" w:hAnsi="Arial" w:cs="Arial"/>
          <w:szCs w:val="24"/>
          <w:lang w:val="en-GB"/>
        </w:rPr>
      </w:pPr>
      <w:r w:rsidRPr="00ED40BC">
        <w:rPr>
          <w:rFonts w:ascii="Arial" w:hAnsi="Arial" w:cs="Arial"/>
          <w:szCs w:val="24"/>
          <w:lang w:val="en-GB"/>
        </w:rPr>
        <w:t xml:space="preserve">Trento, </w:t>
      </w:r>
      <w:proofErr w:type="spellStart"/>
      <w:r w:rsidR="00551612" w:rsidRPr="00ED40BC">
        <w:rPr>
          <w:rFonts w:ascii="Arial" w:hAnsi="Arial" w:cs="Arial"/>
          <w:szCs w:val="24"/>
          <w:lang w:val="en-GB"/>
        </w:rPr>
        <w:t>oktober</w:t>
      </w:r>
      <w:proofErr w:type="spellEnd"/>
      <w:r w:rsidR="00551612" w:rsidRPr="00ED40BC">
        <w:rPr>
          <w:rFonts w:ascii="Arial" w:hAnsi="Arial" w:cs="Arial"/>
          <w:szCs w:val="24"/>
          <w:lang w:val="en-GB"/>
        </w:rPr>
        <w:t xml:space="preserve"> 201</w:t>
      </w:r>
      <w:r w:rsidR="00662CB9">
        <w:rPr>
          <w:rFonts w:ascii="Arial" w:hAnsi="Arial" w:cs="Arial"/>
          <w:szCs w:val="24"/>
          <w:lang w:val="en-GB"/>
        </w:rPr>
        <w:t>8</w:t>
      </w:r>
    </w:p>
    <w:p w:rsidR="004E14F1" w:rsidRPr="00ED40BC" w:rsidRDefault="004E14F1" w:rsidP="00C308C7">
      <w:pPr>
        <w:rPr>
          <w:rFonts w:cs="Arial"/>
          <w:szCs w:val="24"/>
          <w:lang w:val="en-GB"/>
        </w:rPr>
      </w:pPr>
    </w:p>
    <w:p w:rsidR="00662CB9" w:rsidRDefault="00662CB9" w:rsidP="00765122">
      <w:pPr>
        <w:jc w:val="both"/>
        <w:rPr>
          <w:rFonts w:cs="Arial"/>
          <w:b/>
          <w:szCs w:val="24"/>
          <w:lang w:val="en-GB"/>
        </w:rPr>
      </w:pPr>
    </w:p>
    <w:p w:rsidR="00662CB9" w:rsidRDefault="00662CB9" w:rsidP="00765122">
      <w:pPr>
        <w:jc w:val="both"/>
        <w:rPr>
          <w:rFonts w:cs="Arial"/>
          <w:b/>
          <w:szCs w:val="24"/>
          <w:lang w:val="en-GB"/>
        </w:rPr>
      </w:pPr>
    </w:p>
    <w:p w:rsidR="00443402" w:rsidRDefault="00443402" w:rsidP="00C308C7">
      <w:pPr>
        <w:rPr>
          <w:rFonts w:cs="Arial"/>
          <w:szCs w:val="24"/>
          <w:lang w:val="nl-NL"/>
        </w:rPr>
      </w:pPr>
    </w:p>
    <w:p w:rsidR="00443402" w:rsidRDefault="00443402" w:rsidP="00C308C7">
      <w:pPr>
        <w:rPr>
          <w:rFonts w:cs="Arial"/>
          <w:szCs w:val="24"/>
          <w:lang w:val="nl-NL"/>
        </w:rPr>
      </w:pPr>
    </w:p>
    <w:p w:rsidR="00E50515" w:rsidRDefault="00E50515" w:rsidP="00C308C7">
      <w:pPr>
        <w:rPr>
          <w:rFonts w:cs="Arial"/>
          <w:szCs w:val="24"/>
          <w:lang w:val="nl-NL"/>
        </w:rPr>
      </w:pPr>
    </w:p>
    <w:p w:rsidR="00443402" w:rsidRDefault="00443402" w:rsidP="00C308C7">
      <w:pPr>
        <w:rPr>
          <w:rFonts w:cs="Arial"/>
          <w:szCs w:val="24"/>
          <w:lang w:val="nl-NL"/>
        </w:rPr>
      </w:pPr>
    </w:p>
    <w:p w:rsidR="00DE70F8" w:rsidRDefault="00765122" w:rsidP="00C308C7">
      <w:pPr>
        <w:rPr>
          <w:szCs w:val="24"/>
          <w:lang w:val="nl-NL"/>
        </w:rPr>
      </w:pPr>
      <w:r w:rsidRPr="00A323E9">
        <w:rPr>
          <w:rFonts w:cs="Arial"/>
          <w:noProof/>
          <w:sz w:val="22"/>
          <w:szCs w:val="22"/>
          <w:lang w:val="en-GB" w:eastAsia="en-GB"/>
        </w:rPr>
        <w:drawing>
          <wp:inline distT="0" distB="0" distL="0" distR="0">
            <wp:extent cx="6150610" cy="1112520"/>
            <wp:effectExtent l="19050" t="0" r="2540" b="0"/>
            <wp:docPr id="40"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6150610" cy="1112520"/>
                    </a:xfrm>
                    <a:prstGeom prst="rect">
                      <a:avLst/>
                    </a:prstGeom>
                    <a:noFill/>
                    <a:ln w="9525">
                      <a:noFill/>
                      <a:miter lim="800000"/>
                      <a:headEnd/>
                      <a:tailEnd/>
                    </a:ln>
                  </pic:spPr>
                </pic:pic>
              </a:graphicData>
            </a:graphic>
          </wp:inline>
        </w:drawing>
      </w:r>
    </w:p>
    <w:sectPr w:rsidR="00DE70F8" w:rsidSect="00507A5C">
      <w:headerReference w:type="even" r:id="rId11"/>
      <w:headerReference w:type="default" r:id="rId12"/>
      <w:footerReference w:type="even" r:id="rId13"/>
      <w:footerReference w:type="default" r:id="rId14"/>
      <w:headerReference w:type="first" r:id="rId15"/>
      <w:footerReference w:type="first" r:id="rId16"/>
      <w:pgSz w:w="11906" w:h="16838" w:code="9"/>
      <w:pgMar w:top="2552" w:right="907" w:bottom="1418" w:left="907"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F6C2D" w:rsidRDefault="00CF6C2D">
      <w:r>
        <w:separator/>
      </w:r>
    </w:p>
  </w:endnote>
  <w:endnote w:type="continuationSeparator" w:id="0">
    <w:p w:rsidR="00CF6C2D" w:rsidRDefault="00CF6C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default"/>
  </w:font>
  <w:font w:name="Helvetica">
    <w:altName w:val="Sylfaen"/>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Grande">
    <w:charset w:val="00"/>
    <w:family w:val="auto"/>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B78" w:rsidRDefault="00C30B78">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B78" w:rsidRDefault="00C30B78">
    <w:pPr>
      <w:pStyle w:val="Pidipagina"/>
    </w:pPr>
  </w:p>
  <w:tbl>
    <w:tblPr>
      <w:tblW w:w="9866" w:type="dxa"/>
      <w:jc w:val="center"/>
      <w:tblLook w:val="04A0" w:firstRow="1" w:lastRow="0" w:firstColumn="1" w:lastColumn="0" w:noHBand="0" w:noVBand="1"/>
    </w:tblPr>
    <w:tblGrid>
      <w:gridCol w:w="4934"/>
      <w:gridCol w:w="4932"/>
    </w:tblGrid>
    <w:tr w:rsidR="00C30B78" w:rsidTr="00C30B78">
      <w:trPr>
        <w:jc w:val="center"/>
      </w:trPr>
      <w:tc>
        <w:tcPr>
          <w:tcW w:w="4934" w:type="dxa"/>
          <w:hideMark/>
        </w:tcPr>
        <w:p w:rsidR="00C30B78" w:rsidRDefault="00C30B78" w:rsidP="00C30B78">
          <w:pPr>
            <w:pStyle w:val="Pidipagina"/>
            <w:rPr>
              <w:rFonts w:cs="Arial"/>
              <w:b/>
              <w:bCs/>
              <w:color w:val="000000" w:themeColor="text1"/>
              <w:sz w:val="18"/>
              <w:szCs w:val="18"/>
            </w:rPr>
          </w:pPr>
          <w:r>
            <w:rPr>
              <w:rFonts w:cs="Arial"/>
              <w:b/>
              <w:bCs/>
              <w:color w:val="000000" w:themeColor="text1"/>
              <w:sz w:val="18"/>
              <w:szCs w:val="18"/>
            </w:rPr>
            <w:t>MEDIA PR</w:t>
          </w:r>
        </w:p>
        <w:p w:rsidR="00C30B78" w:rsidRDefault="00C30B78" w:rsidP="00C30B78">
          <w:pPr>
            <w:pStyle w:val="Pidipagina"/>
            <w:rPr>
              <w:rFonts w:cs="Arial"/>
              <w:color w:val="000000" w:themeColor="text1"/>
              <w:sz w:val="18"/>
              <w:szCs w:val="18"/>
            </w:rPr>
          </w:pPr>
          <w:r>
            <w:rPr>
              <w:rFonts w:cs="Arial"/>
              <w:color w:val="000000" w:themeColor="text1"/>
              <w:sz w:val="18"/>
              <w:szCs w:val="18"/>
            </w:rPr>
            <w:t>Tel. (+39) 0461 219362</w:t>
          </w:r>
        </w:p>
        <w:p w:rsidR="00C30B78" w:rsidRDefault="00C30B78" w:rsidP="00C30B78">
          <w:pPr>
            <w:pStyle w:val="Pidipagina"/>
            <w:rPr>
              <w:rFonts w:cs="Arial"/>
              <w:color w:val="000000" w:themeColor="text1"/>
              <w:sz w:val="18"/>
              <w:szCs w:val="18"/>
            </w:rPr>
          </w:pPr>
          <w:r>
            <w:rPr>
              <w:rFonts w:cs="Arial"/>
              <w:color w:val="000000" w:themeColor="text1"/>
              <w:sz w:val="18"/>
              <w:szCs w:val="18"/>
            </w:rPr>
            <w:t>press@trentinomarketing.org</w:t>
          </w:r>
        </w:p>
        <w:p w:rsidR="00C30B78" w:rsidRDefault="00C30B78" w:rsidP="00C30B78">
          <w:pPr>
            <w:pStyle w:val="Pidipagina"/>
            <w:rPr>
              <w:rFonts w:ascii="HelveticaNeueLT Std" w:hAnsi="HelveticaNeueLT Std" w:cs="Arial"/>
              <w:sz w:val="20"/>
              <w:szCs w:val="24"/>
            </w:rPr>
          </w:pPr>
          <w:r>
            <w:rPr>
              <w:rFonts w:ascii="HelveticaNeueLT Std" w:hAnsi="HelveticaNeueLT Std" w:cs="Arial"/>
              <w:noProof/>
              <w:color w:val="000000" w:themeColor="text1"/>
              <w:sz w:val="20"/>
              <w:lang w:val="en-GB" w:eastAsia="en-GB"/>
            </w:rPr>
            <w:drawing>
              <wp:inline distT="0" distB="0" distL="0" distR="0">
                <wp:extent cx="161925" cy="133350"/>
                <wp:effectExtent l="0" t="0" r="9525"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Pr>
              <w:rFonts w:cs="Arial"/>
              <w:color w:val="000000" w:themeColor="text1"/>
              <w:sz w:val="18"/>
              <w:szCs w:val="18"/>
            </w:rPr>
            <w:t>@</w:t>
          </w:r>
          <w:proofErr w:type="spellStart"/>
          <w:r>
            <w:rPr>
              <w:rFonts w:cs="Arial"/>
              <w:color w:val="000000" w:themeColor="text1"/>
              <w:sz w:val="18"/>
              <w:szCs w:val="18"/>
            </w:rPr>
            <w:t>Press</w:t>
          </w:r>
          <w:r>
            <w:rPr>
              <w:rFonts w:cs="Arial"/>
              <w:color w:val="000000" w:themeColor="text1"/>
              <w:sz w:val="18"/>
              <w:szCs w:val="18"/>
            </w:rPr>
            <w:softHyphen/>
          </w:r>
          <w:r>
            <w:rPr>
              <w:rFonts w:cs="Arial"/>
              <w:color w:val="000000" w:themeColor="text1"/>
              <w:sz w:val="18"/>
              <w:szCs w:val="18"/>
            </w:rPr>
            <w:softHyphen/>
            <w:t>Trentino</w:t>
          </w:r>
          <w:proofErr w:type="spellEnd"/>
        </w:p>
      </w:tc>
      <w:tc>
        <w:tcPr>
          <w:tcW w:w="4932" w:type="dxa"/>
        </w:tcPr>
        <w:p w:rsidR="00C30B78" w:rsidRDefault="00C30B78" w:rsidP="00C30B78">
          <w:pPr>
            <w:pStyle w:val="Pidipagina"/>
            <w:jc w:val="right"/>
            <w:rPr>
              <w:rFonts w:ascii="HelveticaNeueLT Std" w:hAnsi="HelveticaNeueLT Std" w:cs="Arial"/>
              <w:sz w:val="20"/>
            </w:rPr>
          </w:pPr>
          <w:r>
            <w:rPr>
              <w:rFonts w:ascii="HelveticaNeueLT Std" w:hAnsi="HelveticaNeueLT Std" w:cs="Arial"/>
              <w:noProof/>
              <w:color w:val="00638E"/>
              <w:sz w:val="20"/>
              <w:lang w:val="en-GB" w:eastAsia="en-GB"/>
            </w:rPr>
            <w:drawing>
              <wp:inline distT="0" distB="0" distL="0" distR="0">
                <wp:extent cx="1123950" cy="4191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23950" cy="419100"/>
                        </a:xfrm>
                        <a:prstGeom prst="rect">
                          <a:avLst/>
                        </a:prstGeom>
                        <a:noFill/>
                        <a:ln>
                          <a:noFill/>
                        </a:ln>
                      </pic:spPr>
                    </pic:pic>
                  </a:graphicData>
                </a:graphic>
              </wp:inline>
            </w:drawing>
          </w:r>
        </w:p>
        <w:p w:rsidR="00C30B78" w:rsidRDefault="00C30B78" w:rsidP="00C30B78">
          <w:pPr>
            <w:pStyle w:val="Pidipagina"/>
            <w:jc w:val="right"/>
            <w:rPr>
              <w:rFonts w:ascii="HelveticaNeueLT Std" w:hAnsi="HelveticaNeueLT Std" w:cs="Arial"/>
              <w:sz w:val="20"/>
            </w:rPr>
          </w:pPr>
        </w:p>
      </w:tc>
    </w:tr>
  </w:tbl>
  <w:p w:rsidR="00C30B78" w:rsidRDefault="00C30B78">
    <w:pPr>
      <w:pStyle w:val="Pidipagina"/>
    </w:pPr>
  </w:p>
  <w:p w:rsidR="00CF6C2D" w:rsidRPr="00A97E5B" w:rsidRDefault="00CF6C2D" w:rsidP="00E624E3">
    <w:pPr>
      <w:pStyle w:val="Pidipagina"/>
      <w:jc w:val="center"/>
      <w:rPr>
        <w:rFonts w:cs="Arial"/>
        <w:sz w:val="16"/>
        <w:szCs w:val="16"/>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B78" w:rsidRDefault="00C30B78">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F6C2D" w:rsidRDefault="00CF6C2D">
      <w:r>
        <w:separator/>
      </w:r>
    </w:p>
  </w:footnote>
  <w:footnote w:type="continuationSeparator" w:id="0">
    <w:p w:rsidR="00CF6C2D" w:rsidRDefault="00CF6C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B78" w:rsidRDefault="00C30B78">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F6C2D" w:rsidRDefault="006469D7" w:rsidP="006469D7">
    <w:pPr>
      <w:pStyle w:val="Intestazione"/>
    </w:pPr>
    <w:r>
      <w:rPr>
        <w:noProof/>
        <w:lang w:val="en-GB" w:eastAsia="en-GB"/>
      </w:rPr>
      <w:drawing>
        <wp:inline distT="0" distB="0" distL="0" distR="0" wp14:anchorId="203CAA8D" wp14:editId="5267A7A2">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p w:rsidR="00CF6C2D" w:rsidRPr="00927A5E" w:rsidRDefault="00CF6C2D" w:rsidP="0043620C">
    <w:pPr>
      <w:pStyle w:val="Intestazione"/>
      <w:jc w:val="center"/>
      <w:rPr>
        <w:sz w:val="32"/>
        <w:szCs w:val="3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0B78" w:rsidRDefault="00C30B7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894EE873"/>
    <w:lvl w:ilvl="0">
      <w:start w:val="1"/>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 w15:restartNumberingAfterBreak="0">
    <w:nsid w:val="00000004"/>
    <w:multiLevelType w:val="multilevel"/>
    <w:tmpl w:val="00000004"/>
    <w:name w:val="WW8Num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7"/>
    <w:multiLevelType w:val="multilevel"/>
    <w:tmpl w:val="00000007"/>
    <w:name w:val="WW8Num1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3" w15:restartNumberingAfterBreak="0">
    <w:nsid w:val="02D855C5"/>
    <w:multiLevelType w:val="hybridMultilevel"/>
    <w:tmpl w:val="CD306582"/>
    <w:lvl w:ilvl="0" w:tplc="B37E9F1E">
      <w:start w:val="15"/>
      <w:numFmt w:val="bullet"/>
      <w:lvlText w:val="•"/>
      <w:lvlJc w:val="left"/>
      <w:pPr>
        <w:ind w:left="720" w:hanging="360"/>
      </w:pPr>
      <w:rPr>
        <w:rFonts w:ascii="Helvetica" w:eastAsia="ヒラギノ角ゴ Pro W3"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CC5C11"/>
    <w:multiLevelType w:val="hybridMultilevel"/>
    <w:tmpl w:val="982085D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 w15:restartNumberingAfterBreak="0">
    <w:nsid w:val="2DE2037A"/>
    <w:multiLevelType w:val="hybridMultilevel"/>
    <w:tmpl w:val="E214C902"/>
    <w:lvl w:ilvl="0" w:tplc="CFDCDD50">
      <w:numFmt w:val="bullet"/>
      <w:lvlText w:val="-"/>
      <w:lvlJc w:val="left"/>
      <w:pPr>
        <w:tabs>
          <w:tab w:val="num" w:pos="1065"/>
        </w:tabs>
        <w:ind w:left="1065" w:hanging="360"/>
      </w:pPr>
      <w:rPr>
        <w:rFonts w:ascii="Times New Roman" w:eastAsia="Times New Roman" w:hAnsi="Times New Roman" w:cs="Times New Roman"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 w15:restartNumberingAfterBreak="0">
    <w:nsid w:val="58C8404B"/>
    <w:multiLevelType w:val="hybridMultilevel"/>
    <w:tmpl w:val="95CC2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17B6B4D"/>
    <w:multiLevelType w:val="hybridMultilevel"/>
    <w:tmpl w:val="88743FB8"/>
    <w:lvl w:ilvl="0" w:tplc="36CCB3D6">
      <w:numFmt w:val="bullet"/>
      <w:lvlText w:val="•"/>
      <w:lvlJc w:val="left"/>
      <w:pPr>
        <w:ind w:left="720" w:hanging="360"/>
      </w:pPr>
      <w:rPr>
        <w:rFonts w:ascii="Helvetica" w:eastAsia="ヒラギノ角ゴ Pro W3"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4FE39A9"/>
    <w:multiLevelType w:val="hybridMultilevel"/>
    <w:tmpl w:val="B5D2C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 w:numId="5">
    <w:abstractNumId w:val="4"/>
  </w:num>
  <w:num w:numId="6">
    <w:abstractNumId w:val="3"/>
  </w:num>
  <w:num w:numId="7">
    <w:abstractNumId w:val="6"/>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283"/>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7048"/>
    <w:rsid w:val="000149B0"/>
    <w:rsid w:val="00017048"/>
    <w:rsid w:val="00022735"/>
    <w:rsid w:val="000410B0"/>
    <w:rsid w:val="00042A11"/>
    <w:rsid w:val="0005598F"/>
    <w:rsid w:val="0007236C"/>
    <w:rsid w:val="00075EDD"/>
    <w:rsid w:val="00091388"/>
    <w:rsid w:val="00094BD5"/>
    <w:rsid w:val="000A73DE"/>
    <w:rsid w:val="000B19D1"/>
    <w:rsid w:val="000B5572"/>
    <w:rsid w:val="00117A61"/>
    <w:rsid w:val="001250E4"/>
    <w:rsid w:val="0013182B"/>
    <w:rsid w:val="00135CC4"/>
    <w:rsid w:val="00135EF0"/>
    <w:rsid w:val="00144EBE"/>
    <w:rsid w:val="00150446"/>
    <w:rsid w:val="00150EB8"/>
    <w:rsid w:val="0015236C"/>
    <w:rsid w:val="00155DF7"/>
    <w:rsid w:val="00164557"/>
    <w:rsid w:val="0016511F"/>
    <w:rsid w:val="001675D5"/>
    <w:rsid w:val="00181CA7"/>
    <w:rsid w:val="00186DCC"/>
    <w:rsid w:val="001876B7"/>
    <w:rsid w:val="001C1A7D"/>
    <w:rsid w:val="001F2F49"/>
    <w:rsid w:val="002016D8"/>
    <w:rsid w:val="00225DE9"/>
    <w:rsid w:val="002408CF"/>
    <w:rsid w:val="00245930"/>
    <w:rsid w:val="002531A8"/>
    <w:rsid w:val="00263165"/>
    <w:rsid w:val="00265AF9"/>
    <w:rsid w:val="00274587"/>
    <w:rsid w:val="002A67A4"/>
    <w:rsid w:val="002A67EB"/>
    <w:rsid w:val="002E39BC"/>
    <w:rsid w:val="002E5D71"/>
    <w:rsid w:val="0030215A"/>
    <w:rsid w:val="003150FE"/>
    <w:rsid w:val="00323066"/>
    <w:rsid w:val="0033341F"/>
    <w:rsid w:val="003501DE"/>
    <w:rsid w:val="003549C8"/>
    <w:rsid w:val="00357CAE"/>
    <w:rsid w:val="00357DF1"/>
    <w:rsid w:val="003720FD"/>
    <w:rsid w:val="003765C0"/>
    <w:rsid w:val="003A2CC2"/>
    <w:rsid w:val="003A472C"/>
    <w:rsid w:val="003C4361"/>
    <w:rsid w:val="003D291D"/>
    <w:rsid w:val="003D6C67"/>
    <w:rsid w:val="003E7A76"/>
    <w:rsid w:val="003F5B9C"/>
    <w:rsid w:val="00405425"/>
    <w:rsid w:val="00412BD8"/>
    <w:rsid w:val="0041505A"/>
    <w:rsid w:val="0043509C"/>
    <w:rsid w:val="0043620C"/>
    <w:rsid w:val="00437789"/>
    <w:rsid w:val="00443402"/>
    <w:rsid w:val="004446C7"/>
    <w:rsid w:val="00480166"/>
    <w:rsid w:val="00491F87"/>
    <w:rsid w:val="00493C28"/>
    <w:rsid w:val="004B4824"/>
    <w:rsid w:val="004B57BD"/>
    <w:rsid w:val="004C0F19"/>
    <w:rsid w:val="004C7A8A"/>
    <w:rsid w:val="004D1490"/>
    <w:rsid w:val="004D688B"/>
    <w:rsid w:val="004E14F1"/>
    <w:rsid w:val="005019E2"/>
    <w:rsid w:val="00502A59"/>
    <w:rsid w:val="00506829"/>
    <w:rsid w:val="005078E8"/>
    <w:rsid w:val="00507A5C"/>
    <w:rsid w:val="0051454F"/>
    <w:rsid w:val="00515DE7"/>
    <w:rsid w:val="00527C97"/>
    <w:rsid w:val="00531AB8"/>
    <w:rsid w:val="00551612"/>
    <w:rsid w:val="00551D95"/>
    <w:rsid w:val="0055500B"/>
    <w:rsid w:val="005800F3"/>
    <w:rsid w:val="00580784"/>
    <w:rsid w:val="00580FDA"/>
    <w:rsid w:val="0058653B"/>
    <w:rsid w:val="00595C5F"/>
    <w:rsid w:val="00596E11"/>
    <w:rsid w:val="005978DD"/>
    <w:rsid w:val="005B0CFF"/>
    <w:rsid w:val="005F1FBF"/>
    <w:rsid w:val="00604E66"/>
    <w:rsid w:val="006119F5"/>
    <w:rsid w:val="006231CC"/>
    <w:rsid w:val="006262F0"/>
    <w:rsid w:val="006279DB"/>
    <w:rsid w:val="00635609"/>
    <w:rsid w:val="00641949"/>
    <w:rsid w:val="006469D7"/>
    <w:rsid w:val="00662CB9"/>
    <w:rsid w:val="0069631E"/>
    <w:rsid w:val="006A0CAD"/>
    <w:rsid w:val="006A419A"/>
    <w:rsid w:val="006A5FCF"/>
    <w:rsid w:val="006C3A66"/>
    <w:rsid w:val="006D5CAC"/>
    <w:rsid w:val="006F44B6"/>
    <w:rsid w:val="00704128"/>
    <w:rsid w:val="00704DF9"/>
    <w:rsid w:val="0071188F"/>
    <w:rsid w:val="007129F7"/>
    <w:rsid w:val="007135C3"/>
    <w:rsid w:val="007220A7"/>
    <w:rsid w:val="00722B4F"/>
    <w:rsid w:val="0072736C"/>
    <w:rsid w:val="00745D88"/>
    <w:rsid w:val="00747E50"/>
    <w:rsid w:val="00756614"/>
    <w:rsid w:val="00762AB1"/>
    <w:rsid w:val="00765122"/>
    <w:rsid w:val="00767FB1"/>
    <w:rsid w:val="007723A3"/>
    <w:rsid w:val="007910FF"/>
    <w:rsid w:val="007A634F"/>
    <w:rsid w:val="007C24D8"/>
    <w:rsid w:val="007C2522"/>
    <w:rsid w:val="007D74F6"/>
    <w:rsid w:val="007E5F31"/>
    <w:rsid w:val="00810A11"/>
    <w:rsid w:val="00822032"/>
    <w:rsid w:val="0083414F"/>
    <w:rsid w:val="008375EB"/>
    <w:rsid w:val="008458AA"/>
    <w:rsid w:val="008536A0"/>
    <w:rsid w:val="00855DB8"/>
    <w:rsid w:val="0085778F"/>
    <w:rsid w:val="00871ACC"/>
    <w:rsid w:val="00881371"/>
    <w:rsid w:val="00883F52"/>
    <w:rsid w:val="00891D87"/>
    <w:rsid w:val="00895F90"/>
    <w:rsid w:val="008A0E54"/>
    <w:rsid w:val="008C1724"/>
    <w:rsid w:val="008D7A38"/>
    <w:rsid w:val="008E294E"/>
    <w:rsid w:val="008E2BDC"/>
    <w:rsid w:val="008E530C"/>
    <w:rsid w:val="008E7779"/>
    <w:rsid w:val="00903CD4"/>
    <w:rsid w:val="009118F5"/>
    <w:rsid w:val="009170D0"/>
    <w:rsid w:val="00920F30"/>
    <w:rsid w:val="00927A5E"/>
    <w:rsid w:val="00931E67"/>
    <w:rsid w:val="0093431D"/>
    <w:rsid w:val="0094150C"/>
    <w:rsid w:val="0094475B"/>
    <w:rsid w:val="0095780D"/>
    <w:rsid w:val="00967803"/>
    <w:rsid w:val="009819D4"/>
    <w:rsid w:val="009828A1"/>
    <w:rsid w:val="00987A26"/>
    <w:rsid w:val="0099489C"/>
    <w:rsid w:val="009B6B12"/>
    <w:rsid w:val="009C3425"/>
    <w:rsid w:val="009D5A3F"/>
    <w:rsid w:val="00A11022"/>
    <w:rsid w:val="00A157DD"/>
    <w:rsid w:val="00A30A29"/>
    <w:rsid w:val="00A30FC5"/>
    <w:rsid w:val="00A40C34"/>
    <w:rsid w:val="00A528AA"/>
    <w:rsid w:val="00A7184E"/>
    <w:rsid w:val="00A73881"/>
    <w:rsid w:val="00A81FED"/>
    <w:rsid w:val="00A97E5B"/>
    <w:rsid w:val="00AA3B9B"/>
    <w:rsid w:val="00AC69F4"/>
    <w:rsid w:val="00AD7350"/>
    <w:rsid w:val="00AE1261"/>
    <w:rsid w:val="00AE48C1"/>
    <w:rsid w:val="00B04916"/>
    <w:rsid w:val="00B0504C"/>
    <w:rsid w:val="00B05FD3"/>
    <w:rsid w:val="00B121B2"/>
    <w:rsid w:val="00B62FE6"/>
    <w:rsid w:val="00B63303"/>
    <w:rsid w:val="00B72C4F"/>
    <w:rsid w:val="00B7551E"/>
    <w:rsid w:val="00B86097"/>
    <w:rsid w:val="00BA0116"/>
    <w:rsid w:val="00BA2492"/>
    <w:rsid w:val="00BA586A"/>
    <w:rsid w:val="00BA5CC1"/>
    <w:rsid w:val="00BB6ECC"/>
    <w:rsid w:val="00BD05DC"/>
    <w:rsid w:val="00BE046A"/>
    <w:rsid w:val="00BF7537"/>
    <w:rsid w:val="00C03A2B"/>
    <w:rsid w:val="00C124C4"/>
    <w:rsid w:val="00C15FFD"/>
    <w:rsid w:val="00C2378F"/>
    <w:rsid w:val="00C308C7"/>
    <w:rsid w:val="00C30B78"/>
    <w:rsid w:val="00C343FA"/>
    <w:rsid w:val="00C43479"/>
    <w:rsid w:val="00C44F58"/>
    <w:rsid w:val="00C61AFB"/>
    <w:rsid w:val="00C77D5E"/>
    <w:rsid w:val="00C8632F"/>
    <w:rsid w:val="00C874FA"/>
    <w:rsid w:val="00CB17A0"/>
    <w:rsid w:val="00CB22DD"/>
    <w:rsid w:val="00CB5F53"/>
    <w:rsid w:val="00CD41FE"/>
    <w:rsid w:val="00CE3174"/>
    <w:rsid w:val="00CF6C2D"/>
    <w:rsid w:val="00D04BA0"/>
    <w:rsid w:val="00D108C0"/>
    <w:rsid w:val="00D10C81"/>
    <w:rsid w:val="00D16021"/>
    <w:rsid w:val="00D17D03"/>
    <w:rsid w:val="00D30BEE"/>
    <w:rsid w:val="00D66668"/>
    <w:rsid w:val="00D700A6"/>
    <w:rsid w:val="00D913F2"/>
    <w:rsid w:val="00DA4BE1"/>
    <w:rsid w:val="00DC31F4"/>
    <w:rsid w:val="00DC4AAE"/>
    <w:rsid w:val="00DE70F8"/>
    <w:rsid w:val="00DF55A8"/>
    <w:rsid w:val="00E06287"/>
    <w:rsid w:val="00E13415"/>
    <w:rsid w:val="00E3198F"/>
    <w:rsid w:val="00E339BC"/>
    <w:rsid w:val="00E360AA"/>
    <w:rsid w:val="00E42250"/>
    <w:rsid w:val="00E50515"/>
    <w:rsid w:val="00E5477D"/>
    <w:rsid w:val="00E624E3"/>
    <w:rsid w:val="00E63AAB"/>
    <w:rsid w:val="00E6441E"/>
    <w:rsid w:val="00E731A8"/>
    <w:rsid w:val="00E74BA8"/>
    <w:rsid w:val="00E81D2B"/>
    <w:rsid w:val="00E82C50"/>
    <w:rsid w:val="00E840B4"/>
    <w:rsid w:val="00E92DD3"/>
    <w:rsid w:val="00E94681"/>
    <w:rsid w:val="00EA41FA"/>
    <w:rsid w:val="00EA5777"/>
    <w:rsid w:val="00EA71D7"/>
    <w:rsid w:val="00EB3210"/>
    <w:rsid w:val="00EB6E19"/>
    <w:rsid w:val="00ED40BC"/>
    <w:rsid w:val="00F073D7"/>
    <w:rsid w:val="00F148F8"/>
    <w:rsid w:val="00F21217"/>
    <w:rsid w:val="00F256F5"/>
    <w:rsid w:val="00F27BD0"/>
    <w:rsid w:val="00F305CF"/>
    <w:rsid w:val="00F30D72"/>
    <w:rsid w:val="00F4110F"/>
    <w:rsid w:val="00F461E3"/>
    <w:rsid w:val="00F53BC4"/>
    <w:rsid w:val="00F86F74"/>
    <w:rsid w:val="00FA5F82"/>
    <w:rsid w:val="00FA75C3"/>
    <w:rsid w:val="00FC6673"/>
    <w:rsid w:val="00FD11CE"/>
    <w:rsid w:val="00FD55BC"/>
    <w:rsid w:val="00FD7E95"/>
    <w:rsid w:val="00FE0C34"/>
    <w:rsid w:val="00FF3B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8652C88"/>
  <w15:docId w15:val="{05499E97-4569-4556-9567-E85E9CFEA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B72C4F"/>
    <w:rPr>
      <w:rFonts w:ascii="Arial" w:hAnsi="Arial"/>
      <w:sz w:val="24"/>
    </w:rPr>
  </w:style>
  <w:style w:type="paragraph" w:styleId="Titolo1">
    <w:name w:val="heading 1"/>
    <w:basedOn w:val="Normale"/>
    <w:next w:val="Normale"/>
    <w:qFormat/>
    <w:rsid w:val="00B72C4F"/>
    <w:pPr>
      <w:keepNext/>
      <w:outlineLvl w:val="0"/>
    </w:pPr>
    <w:rPr>
      <w:b/>
    </w:rPr>
  </w:style>
  <w:style w:type="paragraph" w:styleId="Titolo2">
    <w:name w:val="heading 2"/>
    <w:basedOn w:val="Normale"/>
    <w:next w:val="Normale"/>
    <w:qFormat/>
    <w:rsid w:val="00B72C4F"/>
    <w:pPr>
      <w:keepNext/>
      <w:jc w:val="center"/>
      <w:outlineLvl w:val="1"/>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rsid w:val="0043620C"/>
    <w:pPr>
      <w:tabs>
        <w:tab w:val="center" w:pos="4819"/>
        <w:tab w:val="right" w:pos="9638"/>
      </w:tabs>
    </w:pPr>
  </w:style>
  <w:style w:type="paragraph" w:styleId="Pidipagina">
    <w:name w:val="footer"/>
    <w:basedOn w:val="Normale"/>
    <w:link w:val="PidipaginaCarattere"/>
    <w:rsid w:val="0043620C"/>
    <w:pPr>
      <w:tabs>
        <w:tab w:val="center" w:pos="4819"/>
        <w:tab w:val="right" w:pos="9638"/>
      </w:tabs>
    </w:pPr>
  </w:style>
  <w:style w:type="paragraph" w:styleId="Testofumetto">
    <w:name w:val="Balloon Text"/>
    <w:basedOn w:val="Normale"/>
    <w:semiHidden/>
    <w:rsid w:val="00B72C4F"/>
    <w:rPr>
      <w:rFonts w:ascii="Tahoma" w:hAnsi="Tahoma" w:cs="Tahoma"/>
      <w:sz w:val="16"/>
      <w:szCs w:val="16"/>
    </w:rPr>
  </w:style>
  <w:style w:type="table" w:styleId="Grigliatabella">
    <w:name w:val="Table Grid"/>
    <w:basedOn w:val="Tabellanormale"/>
    <w:rsid w:val="00EA7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rsid w:val="00EA71D7"/>
    <w:rPr>
      <w:color w:val="0000FF"/>
      <w:u w:val="single"/>
    </w:rPr>
  </w:style>
  <w:style w:type="paragraph" w:styleId="Corpodeltesto2">
    <w:name w:val="Body Text 2"/>
    <w:basedOn w:val="Normale"/>
    <w:rsid w:val="00B04916"/>
    <w:pPr>
      <w:spacing w:line="360" w:lineRule="atLeast"/>
      <w:jc w:val="both"/>
    </w:pPr>
    <w:rPr>
      <w:rFonts w:ascii="Univers" w:hAnsi="Univers"/>
    </w:rPr>
  </w:style>
  <w:style w:type="character" w:styleId="Enfasigrassetto">
    <w:name w:val="Strong"/>
    <w:uiPriority w:val="22"/>
    <w:qFormat/>
    <w:rsid w:val="00E5477D"/>
    <w:rPr>
      <w:b/>
      <w:bCs/>
    </w:rPr>
  </w:style>
  <w:style w:type="character" w:styleId="Rimandocommento">
    <w:name w:val="annotation reference"/>
    <w:basedOn w:val="Carpredefinitoparagrafo"/>
    <w:uiPriority w:val="99"/>
    <w:unhideWhenUsed/>
    <w:rsid w:val="00FC6673"/>
    <w:rPr>
      <w:sz w:val="16"/>
      <w:szCs w:val="16"/>
    </w:rPr>
  </w:style>
  <w:style w:type="paragraph" w:styleId="Testocommento">
    <w:name w:val="annotation text"/>
    <w:basedOn w:val="Normale"/>
    <w:link w:val="TestocommentoCarattere"/>
    <w:uiPriority w:val="99"/>
    <w:unhideWhenUsed/>
    <w:rsid w:val="00FC6673"/>
    <w:pPr>
      <w:suppressAutoHyphens/>
    </w:pPr>
    <w:rPr>
      <w:kern w:val="1"/>
      <w:sz w:val="20"/>
      <w:lang w:eastAsia="ar-SA"/>
    </w:rPr>
  </w:style>
  <w:style w:type="character" w:customStyle="1" w:styleId="TestocommentoCarattere">
    <w:name w:val="Testo commento Carattere"/>
    <w:basedOn w:val="Carpredefinitoparagrafo"/>
    <w:link w:val="Testocommento"/>
    <w:uiPriority w:val="99"/>
    <w:rsid w:val="00FC6673"/>
    <w:rPr>
      <w:rFonts w:ascii="Arial" w:hAnsi="Arial"/>
      <w:kern w:val="1"/>
      <w:lang w:eastAsia="ar-SA"/>
    </w:rPr>
  </w:style>
  <w:style w:type="paragraph" w:styleId="Nessunaspaziatura">
    <w:name w:val="No Spacing"/>
    <w:uiPriority w:val="1"/>
    <w:qFormat/>
    <w:rsid w:val="00FF3B43"/>
    <w:rPr>
      <w:rFonts w:asciiTheme="minorHAnsi" w:eastAsiaTheme="minorHAnsi" w:hAnsiTheme="minorHAnsi" w:cstheme="minorBidi"/>
      <w:sz w:val="22"/>
      <w:szCs w:val="22"/>
      <w:lang w:val="en-GB" w:eastAsia="en-US"/>
    </w:rPr>
  </w:style>
  <w:style w:type="paragraph" w:styleId="Testonormale">
    <w:name w:val="Plain Text"/>
    <w:basedOn w:val="Normale"/>
    <w:link w:val="TestonormaleCarattere"/>
    <w:uiPriority w:val="99"/>
    <w:unhideWhenUsed/>
    <w:rsid w:val="00FF3B43"/>
    <w:rPr>
      <w:rFonts w:ascii="Consolas" w:eastAsiaTheme="minorHAnsi" w:hAnsi="Consolas" w:cstheme="minorBidi"/>
      <w:sz w:val="21"/>
      <w:szCs w:val="21"/>
      <w:lang w:eastAsia="en-US"/>
    </w:rPr>
  </w:style>
  <w:style w:type="character" w:customStyle="1" w:styleId="TestonormaleCarattere">
    <w:name w:val="Testo normale Carattere"/>
    <w:basedOn w:val="Carpredefinitoparagrafo"/>
    <w:link w:val="Testonormale"/>
    <w:uiPriority w:val="99"/>
    <w:rsid w:val="00FF3B43"/>
    <w:rPr>
      <w:rFonts w:ascii="Consolas" w:eastAsiaTheme="minorHAnsi" w:hAnsi="Consolas" w:cstheme="minorBidi"/>
      <w:sz w:val="21"/>
      <w:szCs w:val="21"/>
      <w:lang w:eastAsia="en-US"/>
    </w:rPr>
  </w:style>
  <w:style w:type="character" w:styleId="Collegamentovisitato">
    <w:name w:val="FollowedHyperlink"/>
    <w:basedOn w:val="Carpredefinitoparagrafo"/>
    <w:rsid w:val="00506829"/>
    <w:rPr>
      <w:color w:val="800080" w:themeColor="followedHyperlink"/>
      <w:u w:val="single"/>
    </w:rPr>
  </w:style>
  <w:style w:type="paragraph" w:customStyle="1" w:styleId="Corpodeltesto23">
    <w:name w:val="Corpo del testo 23"/>
    <w:basedOn w:val="Normale"/>
    <w:rsid w:val="008536A0"/>
    <w:pPr>
      <w:spacing w:line="360" w:lineRule="atLeast"/>
      <w:jc w:val="both"/>
    </w:pPr>
    <w:rPr>
      <w:rFonts w:ascii="Univers" w:hAnsi="Univers"/>
      <w:kern w:val="2"/>
      <w:lang w:eastAsia="ar-SA"/>
    </w:rPr>
  </w:style>
  <w:style w:type="character" w:customStyle="1" w:styleId="IntestazioneCarattere">
    <w:name w:val="Intestazione Carattere"/>
    <w:basedOn w:val="Carpredefinitoparagrafo"/>
    <w:link w:val="Intestazione"/>
    <w:rsid w:val="00DC4AAE"/>
    <w:rPr>
      <w:rFonts w:ascii="Arial" w:hAnsi="Arial"/>
      <w:sz w:val="24"/>
    </w:rPr>
  </w:style>
  <w:style w:type="paragraph" w:styleId="Mappadocumento">
    <w:name w:val="Document Map"/>
    <w:basedOn w:val="Normale"/>
    <w:link w:val="MappadocumentoCarattere"/>
    <w:rsid w:val="00075EDD"/>
    <w:rPr>
      <w:rFonts w:ascii="Lucida Grande" w:hAnsi="Lucida Grande"/>
      <w:szCs w:val="24"/>
    </w:rPr>
  </w:style>
  <w:style w:type="character" w:customStyle="1" w:styleId="MappadocumentoCarattere">
    <w:name w:val="Mappa documento Carattere"/>
    <w:basedOn w:val="Carpredefinitoparagrafo"/>
    <w:link w:val="Mappadocumento"/>
    <w:rsid w:val="00075EDD"/>
    <w:rPr>
      <w:rFonts w:ascii="Lucida Grande" w:hAnsi="Lucida Grande"/>
      <w:sz w:val="24"/>
      <w:szCs w:val="24"/>
    </w:rPr>
  </w:style>
  <w:style w:type="paragraph" w:styleId="Paragrafoelenco">
    <w:name w:val="List Paragraph"/>
    <w:basedOn w:val="Normale"/>
    <w:uiPriority w:val="34"/>
    <w:qFormat/>
    <w:rsid w:val="004C7A8A"/>
    <w:pPr>
      <w:ind w:left="720"/>
    </w:pPr>
    <w:rPr>
      <w:rFonts w:ascii="Calibri" w:eastAsiaTheme="minorHAnsi" w:hAnsi="Calibri"/>
      <w:sz w:val="22"/>
      <w:szCs w:val="22"/>
      <w:lang w:val="en-US" w:eastAsia="en-US"/>
    </w:rPr>
  </w:style>
  <w:style w:type="character" w:customStyle="1" w:styleId="52id">
    <w:name w:val="_52id"/>
    <w:basedOn w:val="Carpredefinitoparagrafo"/>
    <w:rsid w:val="004E14F1"/>
  </w:style>
  <w:style w:type="character" w:customStyle="1" w:styleId="apple-converted-space">
    <w:name w:val="apple-converted-space"/>
    <w:basedOn w:val="Carpredefinitoparagrafo"/>
    <w:rsid w:val="004E14F1"/>
  </w:style>
  <w:style w:type="character" w:customStyle="1" w:styleId="50f8">
    <w:name w:val="_50f8"/>
    <w:basedOn w:val="Carpredefinitoparagrafo"/>
    <w:rsid w:val="004E14F1"/>
  </w:style>
  <w:style w:type="paragraph" w:customStyle="1" w:styleId="Hoofdtekst">
    <w:name w:val="Hoofdtekst"/>
    <w:rsid w:val="00C308C7"/>
    <w:rPr>
      <w:rFonts w:ascii="Helvetica" w:eastAsia="ヒラギノ角ゴ Pro W3" w:hAnsi="Helvetica"/>
      <w:color w:val="000000"/>
      <w:sz w:val="24"/>
      <w:lang w:val="nl-NL" w:eastAsia="en-GB"/>
    </w:rPr>
  </w:style>
  <w:style w:type="character" w:customStyle="1" w:styleId="PidipaginaCarattere">
    <w:name w:val="Piè di pagina Carattere"/>
    <w:basedOn w:val="Carpredefinitoparagrafo"/>
    <w:link w:val="Pidipagina"/>
    <w:rsid w:val="00C30B78"/>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8598081">
      <w:bodyDiv w:val="1"/>
      <w:marLeft w:val="0"/>
      <w:marRight w:val="0"/>
      <w:marTop w:val="0"/>
      <w:marBottom w:val="0"/>
      <w:divBdr>
        <w:top w:val="none" w:sz="0" w:space="0" w:color="auto"/>
        <w:left w:val="none" w:sz="0" w:space="0" w:color="auto"/>
        <w:bottom w:val="none" w:sz="0" w:space="0" w:color="auto"/>
        <w:right w:val="none" w:sz="0" w:space="0" w:color="auto"/>
      </w:divBdr>
    </w:div>
    <w:div w:id="1204976711">
      <w:bodyDiv w:val="1"/>
      <w:marLeft w:val="0"/>
      <w:marRight w:val="0"/>
      <w:marTop w:val="0"/>
      <w:marBottom w:val="0"/>
      <w:divBdr>
        <w:top w:val="none" w:sz="0" w:space="0" w:color="auto"/>
        <w:left w:val="none" w:sz="0" w:space="0" w:color="auto"/>
        <w:bottom w:val="none" w:sz="0" w:space="0" w:color="auto"/>
        <w:right w:val="none" w:sz="0" w:space="0" w:color="auto"/>
      </w:divBdr>
    </w:div>
    <w:div w:id="1432437401">
      <w:bodyDiv w:val="1"/>
      <w:marLeft w:val="0"/>
      <w:marRight w:val="0"/>
      <w:marTop w:val="0"/>
      <w:marBottom w:val="0"/>
      <w:divBdr>
        <w:top w:val="none" w:sz="0" w:space="0" w:color="auto"/>
        <w:left w:val="none" w:sz="0" w:space="0" w:color="auto"/>
        <w:bottom w:val="none" w:sz="0" w:space="0" w:color="auto"/>
        <w:right w:val="none" w:sz="0" w:space="0" w:color="auto"/>
      </w:divBdr>
    </w:div>
    <w:div w:id="1698121429">
      <w:bodyDiv w:val="1"/>
      <w:marLeft w:val="0"/>
      <w:marRight w:val="0"/>
      <w:marTop w:val="0"/>
      <w:marBottom w:val="0"/>
      <w:divBdr>
        <w:top w:val="none" w:sz="0" w:space="0" w:color="auto"/>
        <w:left w:val="none" w:sz="0" w:space="0" w:color="auto"/>
        <w:bottom w:val="none" w:sz="0" w:space="0" w:color="auto"/>
        <w:right w:val="none" w:sz="0" w:space="0" w:color="auto"/>
      </w:divBdr>
    </w:div>
    <w:div w:id="1705593515">
      <w:bodyDiv w:val="1"/>
      <w:marLeft w:val="0"/>
      <w:marRight w:val="0"/>
      <w:marTop w:val="0"/>
      <w:marBottom w:val="0"/>
      <w:divBdr>
        <w:top w:val="none" w:sz="0" w:space="0" w:color="auto"/>
        <w:left w:val="none" w:sz="0" w:space="0" w:color="auto"/>
        <w:bottom w:val="none" w:sz="0" w:space="0" w:color="auto"/>
        <w:right w:val="none" w:sz="0" w:space="0" w:color="auto"/>
      </w:divBdr>
    </w:div>
    <w:div w:id="1876581586">
      <w:bodyDiv w:val="1"/>
      <w:marLeft w:val="0"/>
      <w:marRight w:val="0"/>
      <w:marTop w:val="0"/>
      <w:marBottom w:val="0"/>
      <w:divBdr>
        <w:top w:val="none" w:sz="0" w:space="0" w:color="auto"/>
        <w:left w:val="none" w:sz="0" w:space="0" w:color="auto"/>
        <w:bottom w:val="none" w:sz="0" w:space="0" w:color="auto"/>
        <w:right w:val="none" w:sz="0" w:space="0" w:color="auto"/>
      </w:divBdr>
    </w:div>
    <w:div w:id="2086759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isittrentino.it/en/trentino-ski-sunrise_e_318133"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visittrentino.info/nl/pers/persberichten/let-s-dolomites-ervaring-nu-ook-in-de-winter_pd_847872" TargetMode="Externa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polc\Desktop\Comunicato_ester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62B7B2-EE26-4607-8240-33FA9C49E0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Comunicato_estero</Template>
  <TotalTime>5</TotalTime>
  <Pages>2</Pages>
  <Words>657</Words>
  <Characters>3746</Characters>
  <Application>Microsoft Office Word</Application>
  <DocSecurity>0</DocSecurity>
  <Lines>31</Lines>
  <Paragraphs>8</Paragraphs>
  <ScaleCrop>false</ScaleCrop>
  <HeadingPairs>
    <vt:vector size="6" baseType="variant">
      <vt:variant>
        <vt:lpstr>Title</vt:lpstr>
      </vt:variant>
      <vt:variant>
        <vt:i4>1</vt:i4>
      </vt:variant>
      <vt:variant>
        <vt:lpstr>Titolo</vt:lpstr>
      </vt:variant>
      <vt:variant>
        <vt:i4>1</vt:i4>
      </vt:variant>
      <vt:variant>
        <vt:lpstr>Tytuł</vt:lpstr>
      </vt:variant>
      <vt:variant>
        <vt:i4>1</vt:i4>
      </vt:variant>
    </vt:vector>
  </HeadingPairs>
  <TitlesOfParts>
    <vt:vector size="3" baseType="lpstr">
      <vt:lpstr>Titolo titolo</vt:lpstr>
      <vt:lpstr>Titolo titolo</vt:lpstr>
      <vt:lpstr>Titolo titolo</vt:lpstr>
    </vt:vector>
  </TitlesOfParts>
  <Company>Trentino S.p.A.</Company>
  <LinksUpToDate>false</LinksUpToDate>
  <CharactersWithSpaces>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Titolo titolo</dc:title>
  <dc:creator>depolc</dc:creator>
  <cp:lastModifiedBy>Vinco Katia</cp:lastModifiedBy>
  <cp:revision>11</cp:revision>
  <cp:lastPrinted>2006-12-19T09:16:00Z</cp:lastPrinted>
  <dcterms:created xsi:type="dcterms:W3CDTF">2018-10-11T06:23:00Z</dcterms:created>
  <dcterms:modified xsi:type="dcterms:W3CDTF">2018-10-15T07:25:00Z</dcterms:modified>
</cp:coreProperties>
</file>