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F85" w:rsidRPr="00B33455" w:rsidRDefault="00862FF6" w:rsidP="000D0F85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In corso le riprese del primo appuntamento</w:t>
      </w:r>
      <w:r w:rsidR="00C020A3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>stagionale della trasmissione</w:t>
      </w:r>
    </w:p>
    <w:p w:rsidR="000D0F85" w:rsidRPr="00B33455" w:rsidRDefault="003D78E8" w:rsidP="000D0F85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LA MELA PROTAGONISTA</w:t>
      </w:r>
      <w:r w:rsidR="00AE52F3">
        <w:rPr>
          <w:rFonts w:ascii="HelveticaNeueLT Std" w:hAnsi="HelveticaNeueLT Std" w:cs="Arial"/>
          <w:b/>
          <w:sz w:val="32"/>
          <w:szCs w:val="32"/>
        </w:rPr>
        <w:t xml:space="preserve"> DI LINE</w:t>
      </w:r>
      <w:r>
        <w:rPr>
          <w:rFonts w:ascii="HelveticaNeueLT Std" w:hAnsi="HelveticaNeueLT Std" w:cs="Arial"/>
          <w:b/>
          <w:sz w:val="32"/>
          <w:szCs w:val="32"/>
        </w:rPr>
        <w:t>A VERDE</w:t>
      </w:r>
    </w:p>
    <w:p w:rsidR="00202937" w:rsidRPr="00202937" w:rsidRDefault="00202937" w:rsidP="00202937">
      <w:pPr>
        <w:suppressAutoHyphens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</w:p>
    <w:p w:rsidR="006B3AA0" w:rsidRPr="00202937" w:rsidRDefault="00C279B4" w:rsidP="00202937">
      <w:pPr>
        <w:suppressAutoHyphens/>
        <w:spacing w:line="360" w:lineRule="atLeast"/>
        <w:ind w:right="-59"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  <w:r>
        <w:rPr>
          <w:rFonts w:ascii="HelveticaNeueLT Std" w:hAnsi="HelveticaNeueLT Std" w:cs="Arial"/>
          <w:b/>
          <w:kern w:val="1"/>
          <w:szCs w:val="24"/>
          <w:lang w:eastAsia="ar-SA"/>
        </w:rPr>
        <w:t>Daniela Ferolla</w:t>
      </w:r>
      <w:r w:rsidR="005564A5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e Pat</w:t>
      </w:r>
      <w:r w:rsidR="00C020A3">
        <w:rPr>
          <w:rFonts w:ascii="HelveticaNeueLT Std" w:hAnsi="HelveticaNeueLT Std" w:cs="Arial"/>
          <w:b/>
          <w:kern w:val="1"/>
          <w:szCs w:val="24"/>
          <w:lang w:eastAsia="ar-SA"/>
        </w:rPr>
        <w:t>rizio Roversi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>, conduttori</w:t>
      </w:r>
      <w:r w:rsidR="00C020A3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del popolare programma</w:t>
      </w:r>
      <w:r w:rsidR="00FF0CA2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</w:t>
      </w:r>
      <w:r w:rsidR="00862FF6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di RaiUno </w:t>
      </w:r>
      <w:r w:rsidR="00FF0CA2">
        <w:rPr>
          <w:rFonts w:ascii="HelveticaNeueLT Std" w:hAnsi="HelveticaNeueLT Std" w:cs="Arial"/>
          <w:b/>
          <w:kern w:val="1"/>
          <w:szCs w:val="24"/>
          <w:lang w:eastAsia="ar-SA"/>
        </w:rPr>
        <w:t>che racconta le eccellenze dell’agricoltura italiana</w:t>
      </w:r>
      <w:r w:rsidR="00D03631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, sono sul nostro territorio </w:t>
      </w:r>
      <w:r w:rsidR="00C020A3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alla scoperta </w:t>
      </w:r>
      <w:r w:rsidR="00D03631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in particolare della filiera della mela. </w:t>
      </w:r>
      <w:r w:rsidR="00862FF6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La puntata </w:t>
      </w:r>
      <w:r w:rsidR="00C020A3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andrà in </w:t>
      </w:r>
      <w:r w:rsidR="00D03631">
        <w:rPr>
          <w:rFonts w:ascii="HelveticaNeueLT Std" w:hAnsi="HelveticaNeueLT Std" w:cs="Arial"/>
          <w:b/>
          <w:kern w:val="1"/>
          <w:szCs w:val="24"/>
          <w:lang w:eastAsia="ar-SA"/>
        </w:rPr>
        <w:t>onda il 2 ottobre</w:t>
      </w:r>
      <w:r w:rsidR="00C7637C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</w:t>
      </w:r>
      <w:r w:rsidR="006B3AA0">
        <w:rPr>
          <w:rFonts w:ascii="HelveticaNeueLT Std" w:hAnsi="HelveticaNeueLT Std" w:cs="Arial"/>
          <w:b/>
          <w:kern w:val="1"/>
          <w:szCs w:val="24"/>
          <w:lang w:eastAsia="ar-SA"/>
        </w:rPr>
        <w:t>d</w:t>
      </w:r>
      <w:r w:rsidR="00C7637C">
        <w:rPr>
          <w:rFonts w:ascii="HelveticaNeueLT Std" w:hAnsi="HelveticaNeueLT Std" w:cs="Arial"/>
          <w:b/>
          <w:kern w:val="1"/>
          <w:szCs w:val="24"/>
          <w:lang w:eastAsia="ar-SA"/>
        </w:rPr>
        <w:t>alle 12.20</w:t>
      </w:r>
      <w:r w:rsidR="006B3AA0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alle 13.15</w:t>
      </w:r>
      <w:r w:rsidR="009367F2">
        <w:rPr>
          <w:rFonts w:ascii="HelveticaNeueLT Std" w:hAnsi="HelveticaNeueLT Std" w:cs="Arial"/>
          <w:b/>
          <w:kern w:val="1"/>
          <w:szCs w:val="24"/>
          <w:lang w:eastAsia="ar-SA"/>
        </w:rPr>
        <w:t>. Un’</w:t>
      </w:r>
      <w:r w:rsidR="00862FF6">
        <w:rPr>
          <w:rFonts w:ascii="HelveticaNeueLT Std" w:hAnsi="HelveticaNeueLT Std" w:cs="Arial"/>
          <w:b/>
          <w:kern w:val="1"/>
          <w:szCs w:val="24"/>
          <w:lang w:eastAsia="ar-SA"/>
        </w:rPr>
        <w:t>importante vetrina con ascolti che spesso superano il 20% di share</w:t>
      </w:r>
    </w:p>
    <w:p w:rsidR="00202937" w:rsidRPr="00202937" w:rsidRDefault="00202937" w:rsidP="00202937">
      <w:pPr>
        <w:suppressAutoHyphens/>
        <w:rPr>
          <w:rFonts w:ascii="HelveticaNeueLT Std" w:hAnsi="HelveticaNeueLT Std" w:cs="Arial"/>
          <w:b/>
          <w:kern w:val="1"/>
          <w:szCs w:val="24"/>
          <w:lang w:eastAsia="ar-SA"/>
        </w:rPr>
      </w:pPr>
    </w:p>
    <w:p w:rsidR="00E440BD" w:rsidRPr="00E440BD" w:rsidRDefault="00E440BD" w:rsidP="00E440BD">
      <w:pPr>
        <w:jc w:val="both"/>
        <w:rPr>
          <w:rFonts w:ascii="HelveticaNeueLT Std" w:hAnsi="HelveticaNeueLT Std" w:cs="Arial"/>
          <w:szCs w:val="24"/>
        </w:rPr>
      </w:pPr>
      <w:r w:rsidRPr="00E440BD">
        <w:rPr>
          <w:rFonts w:ascii="HelveticaNeueLT Std" w:hAnsi="HelveticaNeueLT Std" w:cs="Arial"/>
          <w:szCs w:val="24"/>
        </w:rPr>
        <w:t>Sono in corso in questi giorni in regione le riprese di Linea Verde, popolare trasmissione domenicale di RaiUno che da oltre mezzo secolo racconta l’agricoltura italiana e le sue eccellenze, con la presenza sul campo dei conduttori Daniela Ferolla e Patrizio Roversi. La troupe del programma è in Trentino-Alto Adige fino a venerdì 16 settembre per registrare la puntata che andrà in onda il 2 ottobre alle 12.20, che sarà la prima della stagione e che sarà dedicata principalmente alla filiera della mela. Il progetto è nato grazi</w:t>
      </w:r>
      <w:r>
        <w:rPr>
          <w:rFonts w:ascii="HelveticaNeueLT Std" w:hAnsi="HelveticaNeueLT Std" w:cs="Arial"/>
          <w:szCs w:val="24"/>
        </w:rPr>
        <w:t>e al coinvolgimento di Assomela: «</w:t>
      </w:r>
      <w:r w:rsidRPr="00E440BD">
        <w:rPr>
          <w:rFonts w:ascii="HelveticaNeueLT Std" w:hAnsi="HelveticaNeueLT Std" w:cs="Arial"/>
          <w:szCs w:val="24"/>
        </w:rPr>
        <w:t>Abbiamo dato adesione con entusiasmo</w:t>
      </w:r>
      <w:r>
        <w:rPr>
          <w:rFonts w:ascii="HelveticaNeueLT Std" w:hAnsi="HelveticaNeueLT Std" w:cs="Arial"/>
          <w:szCs w:val="24"/>
        </w:rPr>
        <w:t xml:space="preserve"> – spiega il direttore di Assomela Alessandro Dalpiaz –</w:t>
      </w:r>
      <w:r w:rsidRPr="00E440BD">
        <w:rPr>
          <w:rFonts w:ascii="HelveticaNeueLT Std" w:hAnsi="HelveticaNeueLT Std" w:cs="Arial"/>
          <w:szCs w:val="24"/>
        </w:rPr>
        <w:t xml:space="preserve"> alla richiesta di collaborare per realizzare una puntata dedicata all'organizzazi</w:t>
      </w:r>
      <w:r>
        <w:rPr>
          <w:rFonts w:ascii="HelveticaNeueLT Std" w:hAnsi="HelveticaNeueLT Std" w:cs="Arial"/>
          <w:szCs w:val="24"/>
        </w:rPr>
        <w:t>one della filiera del melo del Trentino-A</w:t>
      </w:r>
      <w:r w:rsidRPr="00E440BD">
        <w:rPr>
          <w:rFonts w:ascii="HelveticaNeueLT Std" w:hAnsi="HelveticaNeueLT Std" w:cs="Arial"/>
          <w:szCs w:val="24"/>
        </w:rPr>
        <w:t>lto Adige con protagonisti i suoi cons</w:t>
      </w:r>
      <w:r>
        <w:rPr>
          <w:rFonts w:ascii="HelveticaNeueLT Std" w:hAnsi="HelveticaNeueLT Std" w:cs="Arial"/>
          <w:szCs w:val="24"/>
        </w:rPr>
        <w:t>orzi e</w:t>
      </w:r>
      <w:r w:rsidRPr="00E440BD">
        <w:rPr>
          <w:rFonts w:ascii="HelveticaNeueLT Std" w:hAnsi="HelveticaNeueLT Std" w:cs="Arial"/>
          <w:szCs w:val="24"/>
        </w:rPr>
        <w:t xml:space="preserve"> i loro produttori. La mela e la cooperazione sono esempi a disposizione per incoraggiare quei processi aggregativi nece</w:t>
      </w:r>
      <w:r w:rsidR="00DA0D99">
        <w:rPr>
          <w:rFonts w:ascii="HelveticaNeueLT Std" w:hAnsi="HelveticaNeueLT Std" w:cs="Arial"/>
          <w:szCs w:val="24"/>
        </w:rPr>
        <w:t>ssari all'agricoltura italiana</w:t>
      </w:r>
      <w:r>
        <w:rPr>
          <w:rFonts w:ascii="HelveticaNeueLT Std" w:hAnsi="HelveticaNeueLT Std" w:cs="Arial"/>
          <w:szCs w:val="24"/>
        </w:rPr>
        <w:t>».</w:t>
      </w:r>
      <w:r w:rsidRPr="00E440BD">
        <w:rPr>
          <w:rFonts w:ascii="HelveticaNeueLT Std" w:hAnsi="HelveticaNeueLT Std" w:cs="Arial"/>
          <w:szCs w:val="24"/>
        </w:rPr>
        <w:t> </w:t>
      </w:r>
    </w:p>
    <w:p w:rsidR="00E440BD" w:rsidRPr="00E440BD" w:rsidRDefault="00E440BD" w:rsidP="00E440BD">
      <w:pPr>
        <w:jc w:val="both"/>
        <w:rPr>
          <w:rFonts w:ascii="HelveticaNeueLT Std" w:hAnsi="HelveticaNeueLT Std" w:cs="Arial"/>
          <w:szCs w:val="24"/>
        </w:rPr>
      </w:pPr>
      <w:r w:rsidRPr="00E440BD">
        <w:rPr>
          <w:rFonts w:ascii="HelveticaNeueLT Std" w:hAnsi="HelveticaNeueLT Std" w:cs="Arial"/>
          <w:szCs w:val="24"/>
        </w:rPr>
        <w:t>La prima giornata di riprese è stata dedicata al Trentino, con un sorvolo dei territori frutticoli delle zone della Valle dell’Adige, della Val di Non e della Valsugana. Fra gli altri set, passaggi al meleto di varietà Renetta di Tassullo per documentare la raccolta dei frutti e alle celle ipogee Melinda di Mollaro per illustrare la fase dello stoccaggio. Quindi è toccato al lago di Tovel, con intervista alla guida del Parco Naturale Adamello Brenta Gilberto Volcan e al direttore della Federazione provinciale dei consorzi irrigui Lorenzo Cattani. Visitati poi l’azienda speri</w:t>
      </w:r>
      <w:r>
        <w:rPr>
          <w:rFonts w:ascii="HelveticaNeueLT Std" w:hAnsi="HelveticaNeueLT Std" w:cs="Arial"/>
          <w:szCs w:val="24"/>
        </w:rPr>
        <w:t>mentale di Maso Maiano a Cles e</w:t>
      </w:r>
      <w:r w:rsidRPr="00E440BD">
        <w:rPr>
          <w:rFonts w:ascii="HelveticaNeueLT Std" w:hAnsi="HelveticaNeueLT Std" w:cs="Arial"/>
          <w:szCs w:val="24"/>
        </w:rPr>
        <w:t xml:space="preserve"> un meleto antico a Tuenno, testimone di una frutticoltura storica.  Oggi la trou</w:t>
      </w:r>
      <w:r w:rsidR="00DA0D99">
        <w:rPr>
          <w:rFonts w:ascii="HelveticaNeueLT Std" w:hAnsi="HelveticaNeueLT Std" w:cs="Arial"/>
          <w:szCs w:val="24"/>
        </w:rPr>
        <w:t>pe si è spostata in Alto Adige</w:t>
      </w:r>
      <w:r w:rsidR="00830496">
        <w:rPr>
          <w:rFonts w:ascii="HelveticaNeueLT Std" w:hAnsi="HelveticaNeueLT Std" w:cs="Arial"/>
          <w:szCs w:val="24"/>
        </w:rPr>
        <w:t xml:space="preserve">, </w:t>
      </w:r>
      <w:r w:rsidR="00830496">
        <w:rPr>
          <w:rFonts w:ascii="HelveticaNeueLT Std" w:hAnsi="HelveticaNeueLT Std"/>
        </w:rPr>
        <w:t>dove le riprese proseguono per offrire una visione articolata e completa del sistema della mel</w:t>
      </w:r>
      <w:r w:rsidR="00830496">
        <w:rPr>
          <w:rFonts w:ascii="HelveticaNeueLT Std" w:hAnsi="HelveticaNeueLT Std"/>
        </w:rPr>
        <w:t>a regionale</w:t>
      </w:r>
      <w:r w:rsidR="00830496">
        <w:rPr>
          <w:rFonts w:ascii="HelveticaNeueLT Std" w:hAnsi="HelveticaNeueLT Std" w:cs="Arial"/>
          <w:szCs w:val="24"/>
        </w:rPr>
        <w:t xml:space="preserve">. </w:t>
      </w:r>
      <w:r w:rsidRPr="00E440BD">
        <w:rPr>
          <w:rFonts w:ascii="HelveticaNeueLT Std" w:hAnsi="HelveticaNeueLT Std" w:cs="Arial"/>
          <w:szCs w:val="24"/>
        </w:rPr>
        <w:t>Il Trentino tornerà poi a essere set della trasmissione domani, con un p</w:t>
      </w:r>
      <w:r>
        <w:rPr>
          <w:rFonts w:ascii="HelveticaNeueLT Std" w:hAnsi="HelveticaNeueLT Std" w:cs="Arial"/>
          <w:szCs w:val="24"/>
        </w:rPr>
        <w:t xml:space="preserve">assaggio al lago di Caldonazzo </w:t>
      </w:r>
      <w:r w:rsidR="00D43236">
        <w:rPr>
          <w:rFonts w:ascii="HelveticaNeueLT Std" w:hAnsi="HelveticaNeueLT Std" w:cs="Arial"/>
          <w:szCs w:val="24"/>
        </w:rPr>
        <w:t>e riprese alla Fondazione Edmund Mach</w:t>
      </w:r>
      <w:bookmarkStart w:id="0" w:name="_GoBack"/>
      <w:bookmarkEnd w:id="0"/>
      <w:r w:rsidRPr="00E440BD">
        <w:rPr>
          <w:rFonts w:ascii="HelveticaNeueLT Std" w:hAnsi="HelveticaNeueLT Std" w:cs="Arial"/>
          <w:szCs w:val="24"/>
        </w:rPr>
        <w:t xml:space="preserve"> di San Michele all’Adige, dove, com</w:t>
      </w:r>
      <w:r>
        <w:rPr>
          <w:rFonts w:ascii="HelveticaNeueLT Std" w:hAnsi="HelveticaNeueLT Std" w:cs="Arial"/>
          <w:szCs w:val="24"/>
        </w:rPr>
        <w:t>e presso la vicina stazione di L</w:t>
      </w:r>
      <w:r w:rsidRPr="00E440BD">
        <w:rPr>
          <w:rFonts w:ascii="HelveticaNeueLT Std" w:hAnsi="HelveticaNeueLT Std" w:cs="Arial"/>
          <w:szCs w:val="24"/>
        </w:rPr>
        <w:t>aimburg, si sviluppa</w:t>
      </w:r>
      <w:r>
        <w:rPr>
          <w:rFonts w:ascii="HelveticaNeueLT Std" w:hAnsi="HelveticaNeueLT Std" w:cs="Arial"/>
          <w:szCs w:val="24"/>
        </w:rPr>
        <w:t>no tante iniziative orientate a</w:t>
      </w:r>
      <w:r w:rsidRPr="00E440BD">
        <w:rPr>
          <w:rFonts w:ascii="HelveticaNeueLT Std" w:hAnsi="HelveticaNeueLT Std" w:cs="Arial"/>
          <w:szCs w:val="24"/>
        </w:rPr>
        <w:t xml:space="preserve"> una frutticoltura più sostenibile, alla gestione inno</w:t>
      </w:r>
      <w:r>
        <w:rPr>
          <w:rFonts w:ascii="HelveticaNeueLT Std" w:hAnsi="HelveticaNeueLT Std" w:cs="Arial"/>
          <w:szCs w:val="24"/>
        </w:rPr>
        <w:t>vativa del frutteto e</w:t>
      </w:r>
      <w:r w:rsidRPr="00E440BD">
        <w:rPr>
          <w:rFonts w:ascii="HelveticaNeueLT Std" w:hAnsi="HelveticaNeueLT Std" w:cs="Arial"/>
          <w:szCs w:val="24"/>
        </w:rPr>
        <w:t xml:space="preserve"> all’innovazione varietale.</w:t>
      </w:r>
    </w:p>
    <w:p w:rsidR="00E440BD" w:rsidRPr="00E440BD" w:rsidRDefault="00E440BD" w:rsidP="00E440BD">
      <w:pPr>
        <w:jc w:val="both"/>
        <w:rPr>
          <w:rFonts w:ascii="HelveticaNeueLT Std" w:hAnsi="HelveticaNeueLT Std" w:cs="Arial"/>
          <w:szCs w:val="24"/>
        </w:rPr>
      </w:pPr>
      <w:r w:rsidRPr="00E440BD">
        <w:rPr>
          <w:rFonts w:ascii="HelveticaNeueLT Std" w:hAnsi="HelveticaNeueLT Std" w:cs="Arial"/>
          <w:szCs w:val="24"/>
        </w:rPr>
        <w:t>Non è la prima volta che Linea Verde – che, con dati di share che spesso superano il 20%, propone ai telespettatori un viaggio alla scoperta della biodiversità e del meglio del settore agroalimentare – si interessa al nostro territorio, coordinandosi con Trentino Marketing, regista delle operazioni in collaborazione con le Apt.</w:t>
      </w:r>
    </w:p>
    <w:p w:rsidR="00C474EB" w:rsidRDefault="00C474EB" w:rsidP="00C474EB">
      <w:pPr>
        <w:jc w:val="both"/>
        <w:rPr>
          <w:rFonts w:ascii="HelveticaNeueLT Std" w:hAnsi="HelveticaNeueLT Std" w:cs="Arial"/>
          <w:szCs w:val="24"/>
        </w:rPr>
      </w:pPr>
    </w:p>
    <w:p w:rsidR="00BC22EB" w:rsidRDefault="00BC22EB" w:rsidP="00C474EB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(m</w:t>
      </w:r>
      <w:r w:rsidR="00EF1905">
        <w:rPr>
          <w:rFonts w:ascii="HelveticaNeueLT Std" w:hAnsi="HelveticaNeueLT Std" w:cs="Arial"/>
          <w:szCs w:val="24"/>
        </w:rPr>
        <w:t>.</w:t>
      </w:r>
      <w:r>
        <w:rPr>
          <w:rFonts w:ascii="HelveticaNeueLT Std" w:hAnsi="HelveticaNeueLT Std" w:cs="Arial"/>
          <w:szCs w:val="24"/>
        </w:rPr>
        <w:t>c</w:t>
      </w:r>
      <w:r w:rsidR="00EF1905">
        <w:rPr>
          <w:rFonts w:ascii="HelveticaNeueLT Std" w:hAnsi="HelveticaNeueLT Std" w:cs="Arial"/>
          <w:szCs w:val="24"/>
        </w:rPr>
        <w:t>.</w:t>
      </w:r>
      <w:r>
        <w:rPr>
          <w:rFonts w:ascii="HelveticaNeueLT Std" w:hAnsi="HelveticaNeueLT Std" w:cs="Arial"/>
          <w:szCs w:val="24"/>
        </w:rPr>
        <w:t>)</w:t>
      </w:r>
    </w:p>
    <w:p w:rsidR="00DA0D99" w:rsidRDefault="00DA0D99" w:rsidP="00C474EB">
      <w:pPr>
        <w:jc w:val="both"/>
        <w:rPr>
          <w:rFonts w:ascii="HelveticaNeueLT Std" w:hAnsi="HelveticaNeueLT Std" w:cs="Arial"/>
          <w:szCs w:val="24"/>
        </w:rPr>
      </w:pPr>
    </w:p>
    <w:p w:rsidR="00C474EB" w:rsidRDefault="00E23A9A" w:rsidP="00C474EB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Trento, 15</w:t>
      </w:r>
      <w:r w:rsidR="003110D5">
        <w:rPr>
          <w:rFonts w:ascii="HelveticaNeueLT Std" w:hAnsi="HelveticaNeueLT Std" w:cs="Arial"/>
          <w:szCs w:val="24"/>
        </w:rPr>
        <w:t xml:space="preserve"> settembre</w:t>
      </w:r>
      <w:r w:rsidR="00BC22EB">
        <w:rPr>
          <w:rFonts w:ascii="HelveticaNeueLT Std" w:hAnsi="HelveticaNeueLT Std" w:cs="Arial"/>
          <w:szCs w:val="24"/>
        </w:rPr>
        <w:t xml:space="preserve"> 2016</w:t>
      </w:r>
    </w:p>
    <w:p w:rsidR="003D78E8" w:rsidRPr="007902A1" w:rsidRDefault="003D78E8" w:rsidP="00C474EB">
      <w:pPr>
        <w:jc w:val="both"/>
        <w:rPr>
          <w:rFonts w:ascii="HelveticaNeueLT Std" w:hAnsi="HelveticaNeueLT Std" w:cs="Arial"/>
          <w:szCs w:val="24"/>
        </w:rPr>
      </w:pPr>
    </w:p>
    <w:sectPr w:rsidR="003D78E8" w:rsidRPr="007902A1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80A" w:rsidRDefault="0063480A">
      <w:r>
        <w:separator/>
      </w:r>
    </w:p>
  </w:endnote>
  <w:endnote w:type="continuationSeparator" w:id="0">
    <w:p w:rsidR="0063480A" w:rsidRDefault="0063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3110D5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7F1466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3110D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EA15D4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3110D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EA15D4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80A" w:rsidRDefault="0063480A">
      <w:r>
        <w:separator/>
      </w:r>
    </w:p>
  </w:footnote>
  <w:footnote w:type="continuationSeparator" w:id="0">
    <w:p w:rsidR="0063480A" w:rsidRDefault="00634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3110D5" w:rsidP="0043620C">
    <w:pPr>
      <w:pStyle w:val="Intestazione"/>
      <w:jc w:val="center"/>
    </w:pPr>
    <w:r w:rsidRPr="00534383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550802"/>
    <w:multiLevelType w:val="hybridMultilevel"/>
    <w:tmpl w:val="638C467C"/>
    <w:lvl w:ilvl="0" w:tplc="65DE5E34">
      <w:start w:val="36"/>
      <w:numFmt w:val="bullet"/>
      <w:lvlText w:val="-"/>
      <w:lvlJc w:val="left"/>
      <w:pPr>
        <w:ind w:left="248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4E7999"/>
    <w:multiLevelType w:val="hybridMultilevel"/>
    <w:tmpl w:val="8C7859D8"/>
    <w:lvl w:ilvl="0" w:tplc="C44C2876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F3C461B"/>
    <w:multiLevelType w:val="hybridMultilevel"/>
    <w:tmpl w:val="9DAA06B8"/>
    <w:lvl w:ilvl="0" w:tplc="A146A580">
      <w:start w:val="36"/>
      <w:numFmt w:val="bullet"/>
      <w:lvlText w:val="-"/>
      <w:lvlJc w:val="left"/>
      <w:pPr>
        <w:ind w:left="254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6" w15:restartNumberingAfterBreak="0">
    <w:nsid w:val="37FF6AB6"/>
    <w:multiLevelType w:val="hybridMultilevel"/>
    <w:tmpl w:val="884A02CC"/>
    <w:lvl w:ilvl="0" w:tplc="FA90EEF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E672F0F"/>
    <w:multiLevelType w:val="hybridMultilevel"/>
    <w:tmpl w:val="F860480A"/>
    <w:lvl w:ilvl="0" w:tplc="80A6D86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CA17DD0"/>
    <w:multiLevelType w:val="hybridMultilevel"/>
    <w:tmpl w:val="F3AE1A2A"/>
    <w:lvl w:ilvl="0" w:tplc="2802273E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10" w15:restartNumberingAfterBreak="0">
    <w:nsid w:val="54615A98"/>
    <w:multiLevelType w:val="hybridMultilevel"/>
    <w:tmpl w:val="9EBAF5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47A87"/>
    <w:multiLevelType w:val="hybridMultilevel"/>
    <w:tmpl w:val="C8C490CE"/>
    <w:lvl w:ilvl="0" w:tplc="A52ABA62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12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50"/>
    <w:rsid w:val="000009C5"/>
    <w:rsid w:val="000149B0"/>
    <w:rsid w:val="00015447"/>
    <w:rsid w:val="00015A1C"/>
    <w:rsid w:val="00022735"/>
    <w:rsid w:val="00024BE0"/>
    <w:rsid w:val="00026028"/>
    <w:rsid w:val="00027B76"/>
    <w:rsid w:val="000309FA"/>
    <w:rsid w:val="00033ECF"/>
    <w:rsid w:val="00041F8E"/>
    <w:rsid w:val="00042A11"/>
    <w:rsid w:val="0004586F"/>
    <w:rsid w:val="000465D9"/>
    <w:rsid w:val="0005027A"/>
    <w:rsid w:val="00052CFF"/>
    <w:rsid w:val="0005598F"/>
    <w:rsid w:val="00070B7C"/>
    <w:rsid w:val="0007236C"/>
    <w:rsid w:val="00074518"/>
    <w:rsid w:val="00077131"/>
    <w:rsid w:val="00082DF8"/>
    <w:rsid w:val="000934E0"/>
    <w:rsid w:val="000B093A"/>
    <w:rsid w:val="000B5572"/>
    <w:rsid w:val="000C15C8"/>
    <w:rsid w:val="000D0F85"/>
    <w:rsid w:val="000D3796"/>
    <w:rsid w:val="000D599F"/>
    <w:rsid w:val="000E0D3B"/>
    <w:rsid w:val="000F3CFA"/>
    <w:rsid w:val="000F61CF"/>
    <w:rsid w:val="0010543D"/>
    <w:rsid w:val="00105B32"/>
    <w:rsid w:val="001109DD"/>
    <w:rsid w:val="00116576"/>
    <w:rsid w:val="0012147C"/>
    <w:rsid w:val="00124E49"/>
    <w:rsid w:val="001479EA"/>
    <w:rsid w:val="001535A1"/>
    <w:rsid w:val="001543DA"/>
    <w:rsid w:val="00156234"/>
    <w:rsid w:val="00162BC6"/>
    <w:rsid w:val="0016511F"/>
    <w:rsid w:val="00166F50"/>
    <w:rsid w:val="001675D5"/>
    <w:rsid w:val="00167BCD"/>
    <w:rsid w:val="00180B14"/>
    <w:rsid w:val="00181CA7"/>
    <w:rsid w:val="001A0144"/>
    <w:rsid w:val="001A185A"/>
    <w:rsid w:val="001B24EF"/>
    <w:rsid w:val="001D7EB0"/>
    <w:rsid w:val="001E234F"/>
    <w:rsid w:val="001E3323"/>
    <w:rsid w:val="001E6930"/>
    <w:rsid w:val="001F2FAF"/>
    <w:rsid w:val="00202937"/>
    <w:rsid w:val="00223FA5"/>
    <w:rsid w:val="00224148"/>
    <w:rsid w:val="002408CF"/>
    <w:rsid w:val="00240BFB"/>
    <w:rsid w:val="00252EE4"/>
    <w:rsid w:val="0025306B"/>
    <w:rsid w:val="00263165"/>
    <w:rsid w:val="00287BDC"/>
    <w:rsid w:val="00296238"/>
    <w:rsid w:val="00296D34"/>
    <w:rsid w:val="002B19C1"/>
    <w:rsid w:val="002D1FB3"/>
    <w:rsid w:val="002F588E"/>
    <w:rsid w:val="003048E2"/>
    <w:rsid w:val="003110D5"/>
    <w:rsid w:val="00323066"/>
    <w:rsid w:val="003368CC"/>
    <w:rsid w:val="00341E64"/>
    <w:rsid w:val="00345B1D"/>
    <w:rsid w:val="00356E9D"/>
    <w:rsid w:val="00357E7B"/>
    <w:rsid w:val="0036160F"/>
    <w:rsid w:val="00366495"/>
    <w:rsid w:val="00370935"/>
    <w:rsid w:val="0037141C"/>
    <w:rsid w:val="003720FD"/>
    <w:rsid w:val="003765C0"/>
    <w:rsid w:val="00384CA8"/>
    <w:rsid w:val="00387A80"/>
    <w:rsid w:val="003940F4"/>
    <w:rsid w:val="0039586B"/>
    <w:rsid w:val="003C4361"/>
    <w:rsid w:val="003D04A4"/>
    <w:rsid w:val="003D291D"/>
    <w:rsid w:val="003D6C67"/>
    <w:rsid w:val="003D78E8"/>
    <w:rsid w:val="003E6047"/>
    <w:rsid w:val="003E7A76"/>
    <w:rsid w:val="003F1448"/>
    <w:rsid w:val="003F5B9C"/>
    <w:rsid w:val="00403F8F"/>
    <w:rsid w:val="00405425"/>
    <w:rsid w:val="00405F29"/>
    <w:rsid w:val="00413056"/>
    <w:rsid w:val="004141A3"/>
    <w:rsid w:val="0042060A"/>
    <w:rsid w:val="0042505B"/>
    <w:rsid w:val="00427329"/>
    <w:rsid w:val="004333AE"/>
    <w:rsid w:val="0043509C"/>
    <w:rsid w:val="0043620C"/>
    <w:rsid w:val="00437789"/>
    <w:rsid w:val="00443069"/>
    <w:rsid w:val="00445714"/>
    <w:rsid w:val="0047789A"/>
    <w:rsid w:val="00480166"/>
    <w:rsid w:val="0048177A"/>
    <w:rsid w:val="00491F87"/>
    <w:rsid w:val="00492D40"/>
    <w:rsid w:val="00493C28"/>
    <w:rsid w:val="004A124D"/>
    <w:rsid w:val="004A7FB2"/>
    <w:rsid w:val="004B00D1"/>
    <w:rsid w:val="004B57BD"/>
    <w:rsid w:val="004D688B"/>
    <w:rsid w:val="004E0465"/>
    <w:rsid w:val="004F2C7A"/>
    <w:rsid w:val="00501087"/>
    <w:rsid w:val="00502A59"/>
    <w:rsid w:val="005041CA"/>
    <w:rsid w:val="00504F7D"/>
    <w:rsid w:val="005066E6"/>
    <w:rsid w:val="00507A5C"/>
    <w:rsid w:val="0051377D"/>
    <w:rsid w:val="00531AB8"/>
    <w:rsid w:val="00532875"/>
    <w:rsid w:val="005378AD"/>
    <w:rsid w:val="005407AC"/>
    <w:rsid w:val="00551D95"/>
    <w:rsid w:val="00552D62"/>
    <w:rsid w:val="0055500B"/>
    <w:rsid w:val="005564A5"/>
    <w:rsid w:val="00556E05"/>
    <w:rsid w:val="005570DE"/>
    <w:rsid w:val="005735B4"/>
    <w:rsid w:val="005800F3"/>
    <w:rsid w:val="00580784"/>
    <w:rsid w:val="005A656C"/>
    <w:rsid w:val="005B0CFF"/>
    <w:rsid w:val="005B52F1"/>
    <w:rsid w:val="005C49D1"/>
    <w:rsid w:val="005D4982"/>
    <w:rsid w:val="005E05D8"/>
    <w:rsid w:val="005F1FBF"/>
    <w:rsid w:val="005F541B"/>
    <w:rsid w:val="005F659D"/>
    <w:rsid w:val="0060486D"/>
    <w:rsid w:val="00615C62"/>
    <w:rsid w:val="006231CC"/>
    <w:rsid w:val="006279DB"/>
    <w:rsid w:val="00633CB8"/>
    <w:rsid w:val="0063480A"/>
    <w:rsid w:val="00636FCD"/>
    <w:rsid w:val="0064517D"/>
    <w:rsid w:val="006476FE"/>
    <w:rsid w:val="006511B1"/>
    <w:rsid w:val="00657DA6"/>
    <w:rsid w:val="0066087A"/>
    <w:rsid w:val="00664419"/>
    <w:rsid w:val="00683A88"/>
    <w:rsid w:val="00695084"/>
    <w:rsid w:val="0069631E"/>
    <w:rsid w:val="00697718"/>
    <w:rsid w:val="006B3AA0"/>
    <w:rsid w:val="006B5DFF"/>
    <w:rsid w:val="006B6785"/>
    <w:rsid w:val="006C324F"/>
    <w:rsid w:val="006C3A66"/>
    <w:rsid w:val="006C4F71"/>
    <w:rsid w:val="006D5CAC"/>
    <w:rsid w:val="006E1B41"/>
    <w:rsid w:val="006E3798"/>
    <w:rsid w:val="006E7512"/>
    <w:rsid w:val="006F257F"/>
    <w:rsid w:val="00704DF9"/>
    <w:rsid w:val="0071076C"/>
    <w:rsid w:val="00712218"/>
    <w:rsid w:val="007134CD"/>
    <w:rsid w:val="007135C3"/>
    <w:rsid w:val="00714950"/>
    <w:rsid w:val="00720D1E"/>
    <w:rsid w:val="00740896"/>
    <w:rsid w:val="00747238"/>
    <w:rsid w:val="00752FCA"/>
    <w:rsid w:val="00756614"/>
    <w:rsid w:val="00762AB1"/>
    <w:rsid w:val="00773CD5"/>
    <w:rsid w:val="00775AE9"/>
    <w:rsid w:val="00785EE3"/>
    <w:rsid w:val="007876D3"/>
    <w:rsid w:val="00787DCB"/>
    <w:rsid w:val="007902A1"/>
    <w:rsid w:val="007932C6"/>
    <w:rsid w:val="00794985"/>
    <w:rsid w:val="007959A3"/>
    <w:rsid w:val="007B4F9E"/>
    <w:rsid w:val="007C59EE"/>
    <w:rsid w:val="007C5B3A"/>
    <w:rsid w:val="007D2210"/>
    <w:rsid w:val="007D32CB"/>
    <w:rsid w:val="007D74F6"/>
    <w:rsid w:val="007E3890"/>
    <w:rsid w:val="00816556"/>
    <w:rsid w:val="00830496"/>
    <w:rsid w:val="008343C3"/>
    <w:rsid w:val="008375EB"/>
    <w:rsid w:val="0086284C"/>
    <w:rsid w:val="00862FF6"/>
    <w:rsid w:val="00865FFB"/>
    <w:rsid w:val="00877581"/>
    <w:rsid w:val="00882E7C"/>
    <w:rsid w:val="00883F52"/>
    <w:rsid w:val="008867EB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5D67"/>
    <w:rsid w:val="008E7779"/>
    <w:rsid w:val="008F4E46"/>
    <w:rsid w:val="00911B80"/>
    <w:rsid w:val="00912692"/>
    <w:rsid w:val="0091739B"/>
    <w:rsid w:val="009256CF"/>
    <w:rsid w:val="00927A5E"/>
    <w:rsid w:val="009367F2"/>
    <w:rsid w:val="0094475B"/>
    <w:rsid w:val="00945041"/>
    <w:rsid w:val="0094516A"/>
    <w:rsid w:val="00967803"/>
    <w:rsid w:val="00970C91"/>
    <w:rsid w:val="00980A04"/>
    <w:rsid w:val="00991D9D"/>
    <w:rsid w:val="00993780"/>
    <w:rsid w:val="009B4AF6"/>
    <w:rsid w:val="009B6B12"/>
    <w:rsid w:val="009C469A"/>
    <w:rsid w:val="009D642F"/>
    <w:rsid w:val="009E25CE"/>
    <w:rsid w:val="009E687B"/>
    <w:rsid w:val="009F320D"/>
    <w:rsid w:val="009F4FEE"/>
    <w:rsid w:val="00A16D9A"/>
    <w:rsid w:val="00A20FBF"/>
    <w:rsid w:val="00A30A29"/>
    <w:rsid w:val="00A30FC5"/>
    <w:rsid w:val="00A44ABF"/>
    <w:rsid w:val="00A4665C"/>
    <w:rsid w:val="00A63580"/>
    <w:rsid w:val="00A66123"/>
    <w:rsid w:val="00A6659F"/>
    <w:rsid w:val="00A730F2"/>
    <w:rsid w:val="00A73881"/>
    <w:rsid w:val="00A7702B"/>
    <w:rsid w:val="00A81FED"/>
    <w:rsid w:val="00A857A5"/>
    <w:rsid w:val="00A915C4"/>
    <w:rsid w:val="00A94801"/>
    <w:rsid w:val="00AA27FB"/>
    <w:rsid w:val="00AA3B9B"/>
    <w:rsid w:val="00AC0548"/>
    <w:rsid w:val="00AC6111"/>
    <w:rsid w:val="00AD3365"/>
    <w:rsid w:val="00AE48C1"/>
    <w:rsid w:val="00AE52F3"/>
    <w:rsid w:val="00AF340B"/>
    <w:rsid w:val="00B04916"/>
    <w:rsid w:val="00B05FD3"/>
    <w:rsid w:val="00B070BA"/>
    <w:rsid w:val="00B10A96"/>
    <w:rsid w:val="00B26B7B"/>
    <w:rsid w:val="00B333F8"/>
    <w:rsid w:val="00B33455"/>
    <w:rsid w:val="00B33920"/>
    <w:rsid w:val="00B365AC"/>
    <w:rsid w:val="00B37B91"/>
    <w:rsid w:val="00B46685"/>
    <w:rsid w:val="00B47801"/>
    <w:rsid w:val="00B5287F"/>
    <w:rsid w:val="00B62BAC"/>
    <w:rsid w:val="00B62FE6"/>
    <w:rsid w:val="00B72C4F"/>
    <w:rsid w:val="00B80604"/>
    <w:rsid w:val="00B85D42"/>
    <w:rsid w:val="00B87969"/>
    <w:rsid w:val="00BA5CC1"/>
    <w:rsid w:val="00BA6F03"/>
    <w:rsid w:val="00BB28E2"/>
    <w:rsid w:val="00BB6712"/>
    <w:rsid w:val="00BC22EB"/>
    <w:rsid w:val="00BC32E2"/>
    <w:rsid w:val="00BC4B86"/>
    <w:rsid w:val="00BD1F63"/>
    <w:rsid w:val="00BE046A"/>
    <w:rsid w:val="00BE0F7B"/>
    <w:rsid w:val="00C020A3"/>
    <w:rsid w:val="00C021BF"/>
    <w:rsid w:val="00C03A2B"/>
    <w:rsid w:val="00C12282"/>
    <w:rsid w:val="00C15FFD"/>
    <w:rsid w:val="00C20463"/>
    <w:rsid w:val="00C279B4"/>
    <w:rsid w:val="00C35B57"/>
    <w:rsid w:val="00C379CF"/>
    <w:rsid w:val="00C43479"/>
    <w:rsid w:val="00C44F58"/>
    <w:rsid w:val="00C45EE4"/>
    <w:rsid w:val="00C45EFA"/>
    <w:rsid w:val="00C474EB"/>
    <w:rsid w:val="00C6335A"/>
    <w:rsid w:val="00C67987"/>
    <w:rsid w:val="00C72E17"/>
    <w:rsid w:val="00C7637C"/>
    <w:rsid w:val="00C77D5E"/>
    <w:rsid w:val="00C81DE1"/>
    <w:rsid w:val="00CB17A0"/>
    <w:rsid w:val="00CB22DD"/>
    <w:rsid w:val="00CC3BF3"/>
    <w:rsid w:val="00CD41FE"/>
    <w:rsid w:val="00CD6DCE"/>
    <w:rsid w:val="00CE09E3"/>
    <w:rsid w:val="00CE3174"/>
    <w:rsid w:val="00CF7D6F"/>
    <w:rsid w:val="00D03631"/>
    <w:rsid w:val="00D04087"/>
    <w:rsid w:val="00D13B47"/>
    <w:rsid w:val="00D17221"/>
    <w:rsid w:val="00D24380"/>
    <w:rsid w:val="00D261CB"/>
    <w:rsid w:val="00D30BEE"/>
    <w:rsid w:val="00D43236"/>
    <w:rsid w:val="00D4563B"/>
    <w:rsid w:val="00D479DB"/>
    <w:rsid w:val="00D519CC"/>
    <w:rsid w:val="00D53CF7"/>
    <w:rsid w:val="00D700A6"/>
    <w:rsid w:val="00DA0D99"/>
    <w:rsid w:val="00DA31F0"/>
    <w:rsid w:val="00DC33F1"/>
    <w:rsid w:val="00DC3AB0"/>
    <w:rsid w:val="00DC5201"/>
    <w:rsid w:val="00DD0CCA"/>
    <w:rsid w:val="00DE0881"/>
    <w:rsid w:val="00DF1C28"/>
    <w:rsid w:val="00DF6062"/>
    <w:rsid w:val="00DF78F4"/>
    <w:rsid w:val="00E05D2B"/>
    <w:rsid w:val="00E06287"/>
    <w:rsid w:val="00E1324B"/>
    <w:rsid w:val="00E142B5"/>
    <w:rsid w:val="00E17374"/>
    <w:rsid w:val="00E17B4B"/>
    <w:rsid w:val="00E20FAA"/>
    <w:rsid w:val="00E23A9A"/>
    <w:rsid w:val="00E24A94"/>
    <w:rsid w:val="00E3198F"/>
    <w:rsid w:val="00E339BC"/>
    <w:rsid w:val="00E42CCC"/>
    <w:rsid w:val="00E440BD"/>
    <w:rsid w:val="00E46063"/>
    <w:rsid w:val="00E474FC"/>
    <w:rsid w:val="00E535E5"/>
    <w:rsid w:val="00E624E3"/>
    <w:rsid w:val="00E6441E"/>
    <w:rsid w:val="00E660B5"/>
    <w:rsid w:val="00E67EB0"/>
    <w:rsid w:val="00E74BA8"/>
    <w:rsid w:val="00E74CD6"/>
    <w:rsid w:val="00E75525"/>
    <w:rsid w:val="00E858C1"/>
    <w:rsid w:val="00E92A2D"/>
    <w:rsid w:val="00E92D4E"/>
    <w:rsid w:val="00E92DD3"/>
    <w:rsid w:val="00E94681"/>
    <w:rsid w:val="00E96030"/>
    <w:rsid w:val="00E979BB"/>
    <w:rsid w:val="00EA15D4"/>
    <w:rsid w:val="00EA71D7"/>
    <w:rsid w:val="00EB3210"/>
    <w:rsid w:val="00EB7C90"/>
    <w:rsid w:val="00EC7DA1"/>
    <w:rsid w:val="00EE421A"/>
    <w:rsid w:val="00EE662D"/>
    <w:rsid w:val="00EF1905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6645"/>
    <w:rsid w:val="00F73409"/>
    <w:rsid w:val="00F84020"/>
    <w:rsid w:val="00FA5D6B"/>
    <w:rsid w:val="00FA5F82"/>
    <w:rsid w:val="00FD11A2"/>
    <w:rsid w:val="00FD44BF"/>
    <w:rsid w:val="00FD48B6"/>
    <w:rsid w:val="00FD7126"/>
    <w:rsid w:val="00FD7E95"/>
    <w:rsid w:val="00FE05E0"/>
    <w:rsid w:val="00FF0CA2"/>
    <w:rsid w:val="00FF2688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1468E5-01BD-40CE-BE38-C1FAF16F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6F50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166F5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EA15D4"/>
    <w:pPr>
      <w:suppressAutoHyphens/>
    </w:pPr>
    <w:rPr>
      <w:kern w:val="2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05027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5027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5027A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502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5027A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FE019-1843-4A02-B06F-FCE4D1088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150</TotalTime>
  <Pages>1</Pages>
  <Words>456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9</cp:revision>
  <cp:lastPrinted>2016-09-15T11:58:00Z</cp:lastPrinted>
  <dcterms:created xsi:type="dcterms:W3CDTF">2016-09-15T10:09:00Z</dcterms:created>
  <dcterms:modified xsi:type="dcterms:W3CDTF">2016-09-15T13:57:00Z</dcterms:modified>
</cp:coreProperties>
</file>