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A6" w:rsidRPr="009777B8" w:rsidRDefault="00954055" w:rsidP="009777B8">
      <w:pPr>
        <w:pStyle w:val="Nessunaspaziatura"/>
        <w:rPr>
          <w:b/>
          <w:sz w:val="28"/>
          <w:szCs w:val="28"/>
          <w:lang w:val="ru-RU"/>
        </w:rPr>
      </w:pPr>
      <w:r w:rsidRPr="009777B8">
        <w:rPr>
          <w:b/>
          <w:sz w:val="28"/>
          <w:szCs w:val="28"/>
          <w:lang w:val="ru-RU"/>
        </w:rPr>
        <w:t xml:space="preserve">КАЛЕНДАРЬ УТРЕННИХ </w:t>
      </w:r>
      <w:r w:rsidR="00CD1C62" w:rsidRPr="009777B8">
        <w:rPr>
          <w:b/>
          <w:sz w:val="28"/>
          <w:szCs w:val="28"/>
          <w:lang w:val="ru-RU"/>
        </w:rPr>
        <w:t>СОБЫТИЙ С ЯНВАРЯ ПО АПРЕЛЬ</w:t>
      </w:r>
    </w:p>
    <w:p w:rsidR="00954055" w:rsidRPr="009777B8" w:rsidRDefault="00954055" w:rsidP="009777B8">
      <w:pPr>
        <w:pStyle w:val="Nessunaspaziatura"/>
        <w:rPr>
          <w:rFonts w:cs="HelveticaNeueLT Std"/>
          <w:b/>
          <w:bCs/>
          <w:sz w:val="28"/>
          <w:szCs w:val="28"/>
          <w:lang w:val="ru-RU"/>
        </w:rPr>
      </w:pPr>
    </w:p>
    <w:p w:rsidR="00002108" w:rsidRPr="004F1821" w:rsidRDefault="007A0261" w:rsidP="009777B8">
      <w:pPr>
        <w:pStyle w:val="Nessunaspaziatura"/>
        <w:rPr>
          <w:rFonts w:cs="HelveticaNeueLT Std"/>
          <w:b/>
          <w:bCs/>
          <w:sz w:val="28"/>
          <w:szCs w:val="28"/>
          <w:lang w:val="ru-RU"/>
        </w:rPr>
      </w:pPr>
      <w:r w:rsidRPr="009777B8">
        <w:rPr>
          <w:rFonts w:cs="HelveticaNeueLT Std"/>
          <w:b/>
          <w:bCs/>
          <w:sz w:val="28"/>
          <w:szCs w:val="28"/>
          <w:lang w:val="ru-RU"/>
        </w:rPr>
        <w:t xml:space="preserve">Получите </w:t>
      </w:r>
      <w:r w:rsidR="00002108" w:rsidRPr="009777B8">
        <w:rPr>
          <w:rFonts w:cs="HelveticaNeueLT Std"/>
          <w:b/>
          <w:bCs/>
          <w:sz w:val="28"/>
          <w:szCs w:val="28"/>
          <w:lang w:val="ru-RU"/>
        </w:rPr>
        <w:t>новые впечатления на рассвете</w:t>
      </w:r>
      <w:r w:rsidR="004F1821" w:rsidRPr="004F1821">
        <w:rPr>
          <w:rFonts w:cs="HelveticaNeueLT Std"/>
          <w:b/>
          <w:bCs/>
          <w:sz w:val="28"/>
          <w:szCs w:val="28"/>
          <w:lang w:val="ru-RU"/>
        </w:rPr>
        <w:t>.</w:t>
      </w:r>
    </w:p>
    <w:p w:rsidR="00002108" w:rsidRPr="00954055" w:rsidRDefault="00002108" w:rsidP="009777B8">
      <w:pPr>
        <w:pStyle w:val="Nessunaspaziatura"/>
        <w:spacing w:line="276" w:lineRule="auto"/>
        <w:rPr>
          <w:rFonts w:cs="HelveticaNeueLT Std"/>
          <w:bCs/>
          <w:sz w:val="32"/>
          <w:szCs w:val="32"/>
          <w:lang w:val="ru-RU"/>
        </w:rPr>
      </w:pPr>
    </w:p>
    <w:p w:rsidR="00002108" w:rsidRPr="00CD1C62" w:rsidRDefault="00002108" w:rsidP="009777B8">
      <w:pPr>
        <w:pStyle w:val="Nessunaspaziatura"/>
        <w:spacing w:line="276" w:lineRule="auto"/>
        <w:jc w:val="both"/>
        <w:rPr>
          <w:rFonts w:cs="HelveticaNeueLT Std"/>
          <w:b/>
          <w:bCs/>
          <w:szCs w:val="28"/>
          <w:lang w:val="ru-RU"/>
        </w:rPr>
      </w:pPr>
      <w:r w:rsidRPr="00CD1C62">
        <w:rPr>
          <w:rFonts w:cs="HelveticaNeueLT Std"/>
          <w:b/>
          <w:bCs/>
          <w:szCs w:val="28"/>
          <w:lang w:val="ru-RU"/>
        </w:rPr>
        <w:t xml:space="preserve">Программа </w:t>
      </w:r>
      <w:r w:rsidRPr="00CD1C62">
        <w:rPr>
          <w:rFonts w:cs="HelveticaNeueLT Std"/>
          <w:b/>
          <w:bCs/>
          <w:szCs w:val="28"/>
          <w:lang w:val="en-US"/>
        </w:rPr>
        <w:t>Trentino</w:t>
      </w:r>
      <w:r w:rsidRPr="00CD1C62">
        <w:rPr>
          <w:rFonts w:cs="HelveticaNeueLT Std"/>
          <w:b/>
          <w:bCs/>
          <w:szCs w:val="28"/>
          <w:lang w:val="ru-RU"/>
        </w:rPr>
        <w:t xml:space="preserve"> </w:t>
      </w:r>
      <w:r w:rsidRPr="00CD1C62">
        <w:rPr>
          <w:rFonts w:cs="HelveticaNeueLT Std"/>
          <w:b/>
          <w:bCs/>
          <w:szCs w:val="28"/>
          <w:lang w:val="en-US"/>
        </w:rPr>
        <w:t>Ski</w:t>
      </w:r>
      <w:r w:rsidRPr="00CD1C62">
        <w:rPr>
          <w:rFonts w:cs="HelveticaNeueLT Std"/>
          <w:b/>
          <w:bCs/>
          <w:szCs w:val="28"/>
          <w:lang w:val="ru-RU"/>
        </w:rPr>
        <w:t xml:space="preserve"> </w:t>
      </w:r>
      <w:r w:rsidRPr="00CD1C62">
        <w:rPr>
          <w:rFonts w:cs="HelveticaNeueLT Std"/>
          <w:b/>
          <w:bCs/>
          <w:szCs w:val="28"/>
          <w:lang w:val="en-US"/>
        </w:rPr>
        <w:t>Sunrise</w:t>
      </w:r>
      <w:r w:rsidRPr="00CD1C62">
        <w:rPr>
          <w:rFonts w:cs="HelveticaNeueLT Std"/>
          <w:b/>
          <w:bCs/>
          <w:szCs w:val="28"/>
          <w:lang w:val="ru-RU"/>
        </w:rPr>
        <w:t xml:space="preserve"> предлагает туристам получи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ть новые </w:t>
      </w:r>
      <w:r w:rsidR="007A0261" w:rsidRPr="00CD1C62">
        <w:rPr>
          <w:rFonts w:cs="HelveticaNeueLT Std"/>
          <w:b/>
          <w:bCs/>
          <w:szCs w:val="28"/>
          <w:lang w:val="ru-RU"/>
        </w:rPr>
        <w:t xml:space="preserve">незабываемые </w:t>
      </w:r>
      <w:r w:rsidR="00305F05" w:rsidRPr="00CD1C62">
        <w:rPr>
          <w:rFonts w:cs="HelveticaNeueLT Std"/>
          <w:b/>
          <w:bCs/>
          <w:szCs w:val="28"/>
          <w:lang w:val="ru-RU"/>
        </w:rPr>
        <w:t>впечатления</w:t>
      </w:r>
      <w:r w:rsidR="00CD1C62" w:rsidRPr="00CD1C62">
        <w:rPr>
          <w:rFonts w:cs="HelveticaNeueLT Std"/>
          <w:b/>
          <w:bCs/>
          <w:szCs w:val="28"/>
          <w:lang w:val="ru-RU"/>
        </w:rPr>
        <w:t xml:space="preserve"> на рассвете</w:t>
      </w:r>
      <w:r w:rsidR="00305F05" w:rsidRPr="00CD1C62">
        <w:rPr>
          <w:rFonts w:cs="HelveticaNeueLT Std"/>
          <w:b/>
          <w:bCs/>
          <w:szCs w:val="28"/>
          <w:lang w:val="ru-RU"/>
        </w:rPr>
        <w:t>. Те отдыхающие, к</w:t>
      </w:r>
      <w:r w:rsidR="00CD1C62">
        <w:rPr>
          <w:rFonts w:cs="HelveticaNeueLT Std"/>
          <w:b/>
          <w:bCs/>
          <w:szCs w:val="28"/>
          <w:lang w:val="ru-RU"/>
        </w:rPr>
        <w:t>то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 </w:t>
      </w:r>
      <w:r w:rsidR="007A0261" w:rsidRPr="00CD1C62">
        <w:rPr>
          <w:rFonts w:cs="HelveticaNeueLT Std"/>
          <w:b/>
          <w:bCs/>
          <w:szCs w:val="28"/>
          <w:lang w:val="ru-RU"/>
        </w:rPr>
        <w:t>в специальные дни проснут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ся пораньше, смогут прогуляться по нетронутым </w:t>
      </w:r>
      <w:r w:rsidR="00CD1C62" w:rsidRPr="00CD1C62">
        <w:rPr>
          <w:rFonts w:cs="HelveticaNeueLT Std"/>
          <w:b/>
          <w:bCs/>
          <w:szCs w:val="28"/>
          <w:lang w:val="ru-RU"/>
        </w:rPr>
        <w:t xml:space="preserve">горным 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тропам, прокатиться на </w:t>
      </w:r>
      <w:r w:rsidR="00CD1C62">
        <w:rPr>
          <w:rFonts w:cs="HelveticaNeueLT Std"/>
          <w:b/>
          <w:bCs/>
          <w:szCs w:val="28"/>
          <w:lang w:val="ru-RU"/>
        </w:rPr>
        <w:t xml:space="preserve">свежих 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отратраченных трассах и поразиться красоте эффекта </w:t>
      </w:r>
      <w:proofErr w:type="spellStart"/>
      <w:r w:rsidR="00305F05" w:rsidRPr="00CD1C62">
        <w:rPr>
          <w:rFonts w:cs="HelveticaNeueLT Std"/>
          <w:b/>
          <w:bCs/>
          <w:szCs w:val="28"/>
          <w:lang w:val="en-US"/>
        </w:rPr>
        <w:t>Enrosadira</w:t>
      </w:r>
      <w:proofErr w:type="spellEnd"/>
      <w:r w:rsidR="00305F05" w:rsidRPr="00CD1C62">
        <w:rPr>
          <w:rFonts w:cs="HelveticaNeueLT Std"/>
          <w:b/>
          <w:bCs/>
          <w:szCs w:val="28"/>
          <w:lang w:val="ru-RU"/>
        </w:rPr>
        <w:t>, когда на рассвете скалы Доломитовых Альп окрашиваются в удивительную палитру красно-оранжевых цв</w:t>
      </w:r>
      <w:r w:rsidR="005A0C35">
        <w:rPr>
          <w:rFonts w:cs="HelveticaNeueLT Std"/>
          <w:b/>
          <w:bCs/>
          <w:szCs w:val="28"/>
          <w:lang w:val="ru-RU"/>
        </w:rPr>
        <w:t>етов. И, конечно же, каждого ждё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 вкуснейший завтрак в горной хижине. </w:t>
      </w:r>
    </w:p>
    <w:p w:rsidR="00305F05" w:rsidRDefault="00305F05" w:rsidP="009777B8">
      <w:pPr>
        <w:pStyle w:val="Nessunaspaziatura"/>
        <w:spacing w:line="276" w:lineRule="auto"/>
        <w:rPr>
          <w:rFonts w:cs="HelveticaNeueLT Std"/>
          <w:bCs/>
          <w:szCs w:val="28"/>
          <w:lang w:val="ru-RU"/>
        </w:rPr>
      </w:pPr>
      <w:r w:rsidRPr="007A0261">
        <w:rPr>
          <w:rFonts w:cs="HelveticaNeueLT Std"/>
          <w:bCs/>
          <w:szCs w:val="28"/>
          <w:lang w:val="ru-RU"/>
        </w:rPr>
        <w:t xml:space="preserve"> </w:t>
      </w:r>
    </w:p>
    <w:p w:rsidR="009777B8" w:rsidRPr="007A0261" w:rsidRDefault="009777B8" w:rsidP="009777B8">
      <w:pPr>
        <w:pStyle w:val="Nessunaspaziatura"/>
        <w:spacing w:line="276" w:lineRule="auto"/>
        <w:rPr>
          <w:rFonts w:cs="HelveticaNeueLT Std"/>
          <w:bCs/>
          <w:szCs w:val="28"/>
          <w:lang w:val="ru-RU"/>
        </w:rPr>
      </w:pPr>
    </w:p>
    <w:p w:rsidR="00305F05" w:rsidRDefault="00305F05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bookmarkStart w:id="0" w:name="_GoBack"/>
      <w:r>
        <w:rPr>
          <w:rFonts w:cs="HelveticaNeueLT Std"/>
          <w:bCs/>
          <w:szCs w:val="28"/>
          <w:lang w:val="ru-RU"/>
        </w:rPr>
        <w:t>Какого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цвета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может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быть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 w:rsidR="00CD1C62">
        <w:rPr>
          <w:rFonts w:cs="HelveticaNeueLT Std"/>
          <w:bCs/>
          <w:szCs w:val="28"/>
          <w:lang w:val="ru-RU"/>
        </w:rPr>
        <w:t>снег и лё</w:t>
      </w:r>
      <w:r>
        <w:rPr>
          <w:rFonts w:cs="HelveticaNeueLT Std"/>
          <w:bCs/>
          <w:szCs w:val="28"/>
          <w:lang w:val="ru-RU"/>
        </w:rPr>
        <w:t>д? Жители Трентино скажут, а туристы, отдыхавшие в этих местах, подтв</w:t>
      </w:r>
      <w:r w:rsidR="007A0261">
        <w:rPr>
          <w:rFonts w:cs="HelveticaNeueLT Std"/>
          <w:bCs/>
          <w:szCs w:val="28"/>
          <w:lang w:val="ru-RU"/>
        </w:rPr>
        <w:t>ердят, что он может быть разным!</w:t>
      </w:r>
      <w:r>
        <w:rPr>
          <w:rFonts w:cs="HelveticaNeueLT Std"/>
          <w:bCs/>
          <w:szCs w:val="28"/>
          <w:lang w:val="ru-RU"/>
        </w:rPr>
        <w:t xml:space="preserve"> Рассветы и закаты, когда минералы Доломитовые Альпы окрашиваются </w:t>
      </w:r>
      <w:r w:rsidR="005A0C35">
        <w:rPr>
          <w:rFonts w:cs="HelveticaNeueLT Std"/>
          <w:bCs/>
          <w:szCs w:val="28"/>
          <w:lang w:val="ru-RU"/>
        </w:rPr>
        <w:t>в красные, розовые, бордовые, жё</w:t>
      </w:r>
      <w:r>
        <w:rPr>
          <w:rFonts w:cs="HelveticaNeueLT Std"/>
          <w:bCs/>
          <w:szCs w:val="28"/>
          <w:lang w:val="ru-RU"/>
        </w:rPr>
        <w:t xml:space="preserve">лтые и оранжевые краски, в Трентино носят красивое название </w:t>
      </w:r>
      <w:proofErr w:type="spellStart"/>
      <w:r w:rsidR="00D62AEB">
        <w:rPr>
          <w:rFonts w:cs="HelveticaNeueLT Std"/>
          <w:bCs/>
          <w:szCs w:val="28"/>
          <w:lang w:val="en-US"/>
        </w:rPr>
        <w:t>Enrosadir</w:t>
      </w:r>
      <w:proofErr w:type="spellEnd"/>
      <w:r w:rsidR="00D62AEB" w:rsidRPr="00D62AEB">
        <w:rPr>
          <w:rFonts w:cs="HelveticaNeueLT Std"/>
          <w:bCs/>
          <w:szCs w:val="28"/>
          <w:lang w:val="ru-RU"/>
        </w:rPr>
        <w:t>а</w:t>
      </w:r>
      <w:r>
        <w:rPr>
          <w:rFonts w:cs="HelveticaNeueLT Std"/>
          <w:bCs/>
          <w:szCs w:val="28"/>
          <w:lang w:val="ru-RU"/>
        </w:rPr>
        <w:t xml:space="preserve">, которое давно </w:t>
      </w:r>
      <w:r w:rsidR="00CD1C62">
        <w:rPr>
          <w:rFonts w:cs="HelveticaNeueLT Std"/>
          <w:bCs/>
          <w:szCs w:val="28"/>
          <w:lang w:val="ru-RU"/>
        </w:rPr>
        <w:t>увековечено в романтических легендах</w:t>
      </w:r>
      <w:r>
        <w:rPr>
          <w:rFonts w:cs="HelveticaNeueLT Std"/>
          <w:bCs/>
          <w:szCs w:val="28"/>
          <w:lang w:val="ru-RU"/>
        </w:rPr>
        <w:t xml:space="preserve">. </w:t>
      </w:r>
    </w:p>
    <w:p w:rsidR="00305F05" w:rsidRDefault="00305F05" w:rsidP="009777B8">
      <w:pPr>
        <w:pStyle w:val="Nessunaspaziatura"/>
        <w:rPr>
          <w:rFonts w:cs="HelveticaNeueLT Std"/>
          <w:bCs/>
          <w:szCs w:val="28"/>
          <w:lang w:val="ru-RU"/>
        </w:rPr>
      </w:pPr>
    </w:p>
    <w:p w:rsidR="00305F05" w:rsidRDefault="007A0261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П</w:t>
      </w:r>
      <w:r w:rsidR="00305F05">
        <w:rPr>
          <w:rFonts w:cs="HelveticaNeueLT Std"/>
          <w:bCs/>
          <w:szCs w:val="28"/>
          <w:lang w:val="ru-RU"/>
        </w:rPr>
        <w:t xml:space="preserve">рограмма </w:t>
      </w:r>
      <w:r w:rsidR="00305F05">
        <w:rPr>
          <w:rFonts w:cs="HelveticaNeueLT Std"/>
          <w:bCs/>
          <w:szCs w:val="28"/>
          <w:lang w:val="en-US"/>
        </w:rPr>
        <w:t>Trentino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Ski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Sunrise</w:t>
      </w:r>
      <w:r w:rsidR="00305F05">
        <w:rPr>
          <w:rFonts w:cs="HelveticaNeueLT Std"/>
          <w:bCs/>
          <w:szCs w:val="28"/>
          <w:lang w:val="ru-RU"/>
        </w:rPr>
        <w:t xml:space="preserve"> приглашает</w:t>
      </w:r>
      <w:r>
        <w:rPr>
          <w:rFonts w:cs="HelveticaNeueLT Std"/>
          <w:bCs/>
          <w:szCs w:val="28"/>
          <w:lang w:val="ru-RU"/>
        </w:rPr>
        <w:t xml:space="preserve"> туристов</w:t>
      </w:r>
      <w:r w:rsidR="00305F05">
        <w:rPr>
          <w:rFonts w:cs="HelveticaNeueLT Std"/>
          <w:bCs/>
          <w:szCs w:val="28"/>
          <w:lang w:val="ru-RU"/>
        </w:rPr>
        <w:t xml:space="preserve"> насладиться красотой раннего утра на курортах </w:t>
      </w:r>
      <w:r w:rsidR="00CD1C62">
        <w:rPr>
          <w:rFonts w:cs="HelveticaNeueLT Std"/>
          <w:bCs/>
          <w:szCs w:val="28"/>
          <w:lang w:val="ru-RU"/>
        </w:rPr>
        <w:t>Трентино</w:t>
      </w:r>
      <w:r w:rsidR="00305F05">
        <w:rPr>
          <w:rFonts w:cs="HelveticaNeueLT Std"/>
          <w:bCs/>
          <w:szCs w:val="28"/>
          <w:lang w:val="ru-RU"/>
        </w:rPr>
        <w:t>.</w:t>
      </w:r>
      <w:r w:rsidR="001F5BE8">
        <w:rPr>
          <w:rFonts w:cs="HelveticaNeueLT Std"/>
          <w:bCs/>
          <w:szCs w:val="28"/>
          <w:lang w:val="ru-RU"/>
        </w:rPr>
        <w:t xml:space="preserve"> Те, кто отважатся во время отпуска проснуться пораньше,</w:t>
      </w:r>
      <w:r w:rsidR="005A0C35">
        <w:rPr>
          <w:rFonts w:cs="HelveticaNeueLT Std"/>
          <w:bCs/>
          <w:szCs w:val="28"/>
          <w:lang w:val="ru-RU"/>
        </w:rPr>
        <w:t xml:space="preserve"> полюбуются рассветными пейзажами, вкусно и сытно</w:t>
      </w:r>
      <w:r w:rsidR="001F5BE8">
        <w:rPr>
          <w:rFonts w:cs="HelveticaNeueLT Std"/>
          <w:bCs/>
          <w:szCs w:val="28"/>
          <w:lang w:val="ru-RU"/>
        </w:rPr>
        <w:t xml:space="preserve"> позавтракают в горной хижине, а затем </w:t>
      </w:r>
      <w:r>
        <w:rPr>
          <w:rFonts w:cs="HelveticaNeueLT Std"/>
          <w:bCs/>
          <w:szCs w:val="28"/>
          <w:lang w:val="ru-RU"/>
        </w:rPr>
        <w:t xml:space="preserve">в компании с профессиональными гидами </w:t>
      </w:r>
      <w:r w:rsidR="001F5BE8">
        <w:rPr>
          <w:rFonts w:cs="HelveticaNeueLT Std"/>
          <w:bCs/>
          <w:szCs w:val="28"/>
          <w:lang w:val="ru-RU"/>
        </w:rPr>
        <w:t>первыми окажутся на нетронутой целине</w:t>
      </w:r>
      <w:r w:rsidR="005A0C35">
        <w:rPr>
          <w:rFonts w:cs="HelveticaNeueLT Std"/>
          <w:bCs/>
          <w:szCs w:val="28"/>
          <w:lang w:val="ru-RU"/>
        </w:rPr>
        <w:t>, на горных лесных тропах</w:t>
      </w:r>
      <w:r w:rsidR="001F5BE8">
        <w:rPr>
          <w:rFonts w:cs="HelveticaNeueLT Std"/>
          <w:bCs/>
          <w:szCs w:val="28"/>
          <w:lang w:val="ru-RU"/>
        </w:rPr>
        <w:t xml:space="preserve"> или на подготовленных с ночи горнолыжных трассах.</w:t>
      </w:r>
    </w:p>
    <w:p w:rsidR="001F5BE8" w:rsidRDefault="001F5BE8" w:rsidP="009777B8">
      <w:pPr>
        <w:pStyle w:val="Nessunaspaziatura"/>
        <w:rPr>
          <w:rFonts w:cs="HelveticaNeueLT Std"/>
          <w:bCs/>
          <w:szCs w:val="28"/>
          <w:lang w:val="ru-RU"/>
        </w:rPr>
      </w:pPr>
    </w:p>
    <w:p w:rsidR="00532BF2" w:rsidRPr="00CD1C62" w:rsidRDefault="001F5BE8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 xml:space="preserve">Календарь утренних мероприятий в рамках </w:t>
      </w:r>
      <w:r>
        <w:rPr>
          <w:rFonts w:cs="HelveticaNeueLT Std"/>
          <w:bCs/>
          <w:szCs w:val="28"/>
          <w:lang w:val="en-US"/>
        </w:rPr>
        <w:t>Trentino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Ski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Sunrise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 xml:space="preserve">распланирован </w:t>
      </w:r>
      <w:r w:rsidR="007A0261">
        <w:rPr>
          <w:rFonts w:cs="HelveticaNeueLT Std"/>
          <w:bCs/>
          <w:szCs w:val="28"/>
          <w:lang w:val="ru-RU"/>
        </w:rPr>
        <w:t>на период</w:t>
      </w:r>
      <w:r w:rsidR="00CD1C62">
        <w:rPr>
          <w:rFonts w:cs="HelveticaNeueLT Std"/>
          <w:bCs/>
          <w:szCs w:val="28"/>
          <w:lang w:val="ru-RU"/>
        </w:rPr>
        <w:t xml:space="preserve"> с </w:t>
      </w:r>
      <w:r>
        <w:rPr>
          <w:rFonts w:cs="HelveticaNeueLT Std"/>
          <w:bCs/>
          <w:szCs w:val="28"/>
          <w:lang w:val="ru-RU"/>
        </w:rPr>
        <w:t xml:space="preserve">января по </w:t>
      </w:r>
      <w:r w:rsidR="00CD1C62">
        <w:rPr>
          <w:rFonts w:cs="HelveticaNeueLT Std"/>
          <w:bCs/>
          <w:szCs w:val="28"/>
          <w:lang w:val="ru-RU"/>
        </w:rPr>
        <w:t>апрель</w:t>
      </w:r>
      <w:r>
        <w:rPr>
          <w:rFonts w:cs="HelveticaNeueLT Std"/>
          <w:bCs/>
          <w:szCs w:val="28"/>
          <w:lang w:val="ru-RU"/>
        </w:rPr>
        <w:t>, и не только по выходным, как это было в предыдущие годы. Всего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планируется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три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десятка</w:t>
      </w:r>
      <w:r w:rsidR="007A0261">
        <w:rPr>
          <w:rFonts w:cs="HelveticaNeueLT Std"/>
          <w:bCs/>
          <w:szCs w:val="28"/>
          <w:lang w:val="ru-RU"/>
        </w:rPr>
        <w:t xml:space="preserve"> </w:t>
      </w:r>
      <w:r w:rsidR="005A0C35">
        <w:rPr>
          <w:rFonts w:cs="HelveticaNeueLT Std"/>
          <w:bCs/>
          <w:szCs w:val="28"/>
          <w:lang w:val="ru-RU"/>
        </w:rPr>
        <w:t>утренних экскурсий</w:t>
      </w:r>
      <w:r w:rsidR="007A0261">
        <w:rPr>
          <w:rFonts w:cs="HelveticaNeueLT Std"/>
          <w:bCs/>
          <w:szCs w:val="28"/>
          <w:lang w:val="ru-RU"/>
        </w:rPr>
        <w:t>. Полный кален</w:t>
      </w:r>
      <w:r w:rsidR="007A0261" w:rsidRPr="007A0261">
        <w:rPr>
          <w:lang w:val="ru-RU"/>
        </w:rPr>
        <w:t xml:space="preserve">дарь </w:t>
      </w:r>
      <w:r w:rsidR="0037408E">
        <w:rPr>
          <w:lang w:val="ru-RU"/>
        </w:rPr>
        <w:t>доступен</w:t>
      </w:r>
      <w:r w:rsidR="00CD1C62">
        <w:rPr>
          <w:lang w:val="ru-RU"/>
        </w:rPr>
        <w:t xml:space="preserve"> по ссылке</w:t>
      </w:r>
      <w:r w:rsidR="007A0261" w:rsidRPr="007A0261">
        <w:rPr>
          <w:lang w:val="ru-RU"/>
        </w:rPr>
        <w:t xml:space="preserve">: </w:t>
      </w:r>
      <w:hyperlink r:id="rId7" w:history="1">
        <w:r w:rsidR="008E44D7" w:rsidRPr="003357DB">
          <w:rPr>
            <w:rStyle w:val="Collegamentoipertestuale"/>
            <w:rFonts w:cs="Arial"/>
          </w:rPr>
          <w:t>www</w:t>
        </w:r>
        <w:r w:rsidR="008E44D7" w:rsidRPr="003357DB">
          <w:rPr>
            <w:rStyle w:val="Collegamentoipertestuale"/>
            <w:rFonts w:cs="Arial"/>
            <w:lang w:val="ru-RU"/>
          </w:rPr>
          <w:t>.</w:t>
        </w:r>
        <w:proofErr w:type="spellStart"/>
        <w:r w:rsidR="008E44D7" w:rsidRPr="003357DB">
          <w:rPr>
            <w:rStyle w:val="Collegamentoipertestuale"/>
            <w:rFonts w:cs="Arial"/>
          </w:rPr>
          <w:t>visittrentino</w:t>
        </w:r>
        <w:proofErr w:type="spellEnd"/>
        <w:r w:rsidR="008E44D7" w:rsidRPr="003357DB">
          <w:rPr>
            <w:rStyle w:val="Collegamentoipertestuale"/>
            <w:rFonts w:cs="Arial"/>
            <w:lang w:val="ru-RU"/>
          </w:rPr>
          <w:t>.</w:t>
        </w:r>
        <w:r w:rsidR="008E44D7" w:rsidRPr="003357DB">
          <w:rPr>
            <w:rStyle w:val="Collegamentoipertestuale"/>
            <w:rFonts w:cs="Arial"/>
            <w:lang w:val="it-IT"/>
          </w:rPr>
          <w:t>info</w:t>
        </w:r>
        <w:r w:rsidR="008E44D7" w:rsidRPr="003357DB">
          <w:rPr>
            <w:rStyle w:val="Collegamentoipertestuale"/>
            <w:rFonts w:cs="Arial"/>
            <w:lang w:val="ru-RU"/>
          </w:rPr>
          <w:t>/</w:t>
        </w:r>
        <w:proofErr w:type="spellStart"/>
        <w:r w:rsidR="008E44D7" w:rsidRPr="003357DB">
          <w:rPr>
            <w:rStyle w:val="Collegamentoipertestuale"/>
            <w:rFonts w:cs="Arial"/>
          </w:rPr>
          <w:t>trentino</w:t>
        </w:r>
        <w:proofErr w:type="spellEnd"/>
        <w:r w:rsidR="008E44D7" w:rsidRPr="003357DB">
          <w:rPr>
            <w:rStyle w:val="Collegamentoipertestuale"/>
            <w:rFonts w:cs="Arial"/>
            <w:lang w:val="ru-RU"/>
          </w:rPr>
          <w:t>-</w:t>
        </w:r>
        <w:r w:rsidR="008E44D7" w:rsidRPr="003357DB">
          <w:rPr>
            <w:rStyle w:val="Collegamentoipertestuale"/>
            <w:rFonts w:cs="Arial"/>
          </w:rPr>
          <w:t>ski</w:t>
        </w:r>
        <w:r w:rsidR="008E44D7" w:rsidRPr="003357DB">
          <w:rPr>
            <w:rStyle w:val="Collegamentoipertestuale"/>
            <w:rFonts w:cs="Arial"/>
            <w:lang w:val="ru-RU"/>
          </w:rPr>
          <w:t>-</w:t>
        </w:r>
        <w:r w:rsidR="008E44D7" w:rsidRPr="003357DB">
          <w:rPr>
            <w:rStyle w:val="Collegamentoipertestuale"/>
            <w:rFonts w:cs="Arial"/>
          </w:rPr>
          <w:t>sunrise</w:t>
        </w:r>
      </w:hyperlink>
      <w:r w:rsidR="00410A4A" w:rsidRPr="007A0261">
        <w:rPr>
          <w:lang w:val="ru-RU"/>
        </w:rPr>
        <w:t>.</w:t>
      </w:r>
      <w:r w:rsidR="00CD1C62">
        <w:rPr>
          <w:lang w:val="ru-RU"/>
        </w:rPr>
        <w:t xml:space="preserve"> В социальных сетях следить за новостями проекта можно по хэштегу</w:t>
      </w:r>
      <w:r w:rsidR="00CD1C62" w:rsidRPr="00CD1C62">
        <w:rPr>
          <w:lang w:val="ru-RU"/>
        </w:rPr>
        <w:t xml:space="preserve"> #</w:t>
      </w:r>
      <w:proofErr w:type="spellStart"/>
      <w:r w:rsidR="00CD1C62" w:rsidRPr="00CD1C62">
        <w:t>trentinoskisunrise</w:t>
      </w:r>
      <w:proofErr w:type="spellEnd"/>
      <w:r w:rsidR="00CD1C62" w:rsidRPr="00CD1C62">
        <w:rPr>
          <w:lang w:val="ru-RU"/>
        </w:rPr>
        <w:t>.</w:t>
      </w:r>
      <w:bookmarkEnd w:id="0"/>
    </w:p>
    <w:sectPr w:rsidR="00532BF2" w:rsidRPr="00CD1C6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21" w:rsidRDefault="00187C21">
      <w:r>
        <w:separator/>
      </w:r>
    </w:p>
  </w:endnote>
  <w:endnote w:type="continuationSeparator" w:id="0">
    <w:p w:rsidR="00187C21" w:rsidRDefault="0018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  <w:lang w:val="it-IT" w:eastAsia="it-IT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DBE8BA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532BF2" w:rsidRPr="00BC32E2">
      <w:tc>
        <w:tcPr>
          <w:tcW w:w="5116" w:type="dxa"/>
        </w:tcPr>
        <w:p w:rsidR="00532BF2" w:rsidRPr="008E44D7" w:rsidRDefault="009777B8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>MEDIA PR</w:t>
          </w:r>
        </w:p>
        <w:p w:rsidR="00532BF2" w:rsidRPr="008E44D7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 xml:space="preserve">Tel. </w:t>
          </w:r>
          <w:r w:rsidR="009777B8" w:rsidRPr="008E44D7">
            <w:rPr>
              <w:rFonts w:ascii="HelveticaNeueLT Std" w:hAnsi="HelveticaNeueLT Std"/>
              <w:sz w:val="18"/>
              <w:lang w:val="it-IT"/>
            </w:rPr>
            <w:t xml:space="preserve">(+39) </w:t>
          </w:r>
          <w:r w:rsidRPr="008E44D7">
            <w:rPr>
              <w:rFonts w:ascii="HelveticaNeueLT Std" w:hAnsi="HelveticaNeueLT Std"/>
              <w:sz w:val="18"/>
              <w:lang w:val="it-IT"/>
            </w:rPr>
            <w:t>0461 2193</w:t>
          </w:r>
          <w:r w:rsidR="009777B8" w:rsidRPr="008E44D7">
            <w:rPr>
              <w:rFonts w:ascii="HelveticaNeueLT Std" w:hAnsi="HelveticaNeueLT Std"/>
              <w:sz w:val="18"/>
              <w:lang w:val="it-IT"/>
            </w:rPr>
            <w:t>55</w:t>
          </w:r>
        </w:p>
        <w:p w:rsidR="00532BF2" w:rsidRPr="008E44D7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>press@trentinomarketing.org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 w:bidi="ar-SA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21" w:rsidRDefault="00187C21">
      <w:r>
        <w:separator/>
      </w:r>
    </w:p>
  </w:footnote>
  <w:footnote w:type="continuationSeparator" w:id="0">
    <w:p w:rsidR="00187C21" w:rsidRDefault="00187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532BF2" w:rsidP="0043620C">
    <w:pPr>
      <w:pStyle w:val="Intestazione"/>
      <w:jc w:val="center"/>
    </w:pPr>
  </w:p>
  <w:p w:rsidR="00532BF2" w:rsidRPr="00927A5E" w:rsidRDefault="009777B8" w:rsidP="009777B8">
    <w:pPr>
      <w:pStyle w:val="Intestazione"/>
      <w:rPr>
        <w:sz w:val="32"/>
        <w:szCs w:val="32"/>
      </w:rPr>
    </w:pPr>
    <w:r>
      <w:rPr>
        <w:noProof/>
        <w:lang w:val="it-IT" w:eastAsia="it-IT" w:bidi="ar-SA"/>
      </w:rPr>
      <w:drawing>
        <wp:inline distT="0" distB="0" distL="0" distR="0" wp14:anchorId="53B0625D" wp14:editId="791F87B5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02108"/>
    <w:rsid w:val="0000414B"/>
    <w:rsid w:val="000149B0"/>
    <w:rsid w:val="00015447"/>
    <w:rsid w:val="00015A1C"/>
    <w:rsid w:val="00022410"/>
    <w:rsid w:val="00022735"/>
    <w:rsid w:val="000243C6"/>
    <w:rsid w:val="00024BE0"/>
    <w:rsid w:val="00026028"/>
    <w:rsid w:val="000309FA"/>
    <w:rsid w:val="0004239D"/>
    <w:rsid w:val="00042A11"/>
    <w:rsid w:val="0004586F"/>
    <w:rsid w:val="000465D9"/>
    <w:rsid w:val="0005598F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0CDD"/>
    <w:rsid w:val="00143EED"/>
    <w:rsid w:val="001543DA"/>
    <w:rsid w:val="0016511F"/>
    <w:rsid w:val="001675D5"/>
    <w:rsid w:val="00172501"/>
    <w:rsid w:val="00180B14"/>
    <w:rsid w:val="0018121E"/>
    <w:rsid w:val="00181CA7"/>
    <w:rsid w:val="00187C21"/>
    <w:rsid w:val="001A0144"/>
    <w:rsid w:val="001B53B2"/>
    <w:rsid w:val="001D7EB0"/>
    <w:rsid w:val="001E234F"/>
    <w:rsid w:val="001E3323"/>
    <w:rsid w:val="001F2FAF"/>
    <w:rsid w:val="001F5BE8"/>
    <w:rsid w:val="00205C0B"/>
    <w:rsid w:val="00217FA6"/>
    <w:rsid w:val="002228B1"/>
    <w:rsid w:val="00223FA5"/>
    <w:rsid w:val="00224148"/>
    <w:rsid w:val="0023313D"/>
    <w:rsid w:val="002408CF"/>
    <w:rsid w:val="0024360E"/>
    <w:rsid w:val="0025306B"/>
    <w:rsid w:val="00254A93"/>
    <w:rsid w:val="00263165"/>
    <w:rsid w:val="00292E9E"/>
    <w:rsid w:val="00296238"/>
    <w:rsid w:val="002A300E"/>
    <w:rsid w:val="002C0A91"/>
    <w:rsid w:val="002D1FB3"/>
    <w:rsid w:val="002F3E51"/>
    <w:rsid w:val="003048E2"/>
    <w:rsid w:val="00305F05"/>
    <w:rsid w:val="00315262"/>
    <w:rsid w:val="00323066"/>
    <w:rsid w:val="00341E64"/>
    <w:rsid w:val="0034673A"/>
    <w:rsid w:val="00352CB0"/>
    <w:rsid w:val="00356E9D"/>
    <w:rsid w:val="00357E7B"/>
    <w:rsid w:val="00366495"/>
    <w:rsid w:val="00370935"/>
    <w:rsid w:val="0037141C"/>
    <w:rsid w:val="003720FD"/>
    <w:rsid w:val="0037408E"/>
    <w:rsid w:val="003765C0"/>
    <w:rsid w:val="0039429C"/>
    <w:rsid w:val="003C2BBD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0A4A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28B"/>
    <w:rsid w:val="004806A9"/>
    <w:rsid w:val="00491F87"/>
    <w:rsid w:val="00492D40"/>
    <w:rsid w:val="00493C28"/>
    <w:rsid w:val="004951ED"/>
    <w:rsid w:val="00497BF2"/>
    <w:rsid w:val="004B00D1"/>
    <w:rsid w:val="004B57BD"/>
    <w:rsid w:val="004D688B"/>
    <w:rsid w:val="004E08FF"/>
    <w:rsid w:val="004E4DD5"/>
    <w:rsid w:val="004F1821"/>
    <w:rsid w:val="00501087"/>
    <w:rsid w:val="00502A59"/>
    <w:rsid w:val="005041CA"/>
    <w:rsid w:val="00504F7D"/>
    <w:rsid w:val="005066E6"/>
    <w:rsid w:val="00506A71"/>
    <w:rsid w:val="00507A5C"/>
    <w:rsid w:val="00531AB8"/>
    <w:rsid w:val="00532BF2"/>
    <w:rsid w:val="005360CD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A0C35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6885"/>
    <w:rsid w:val="006279DB"/>
    <w:rsid w:val="00633CB8"/>
    <w:rsid w:val="006476FE"/>
    <w:rsid w:val="006511B1"/>
    <w:rsid w:val="00651A0F"/>
    <w:rsid w:val="00657DA6"/>
    <w:rsid w:val="00680E46"/>
    <w:rsid w:val="00695084"/>
    <w:rsid w:val="0069631E"/>
    <w:rsid w:val="006A0E4C"/>
    <w:rsid w:val="006B6785"/>
    <w:rsid w:val="006B79BD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0261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44D7"/>
    <w:rsid w:val="008E7779"/>
    <w:rsid w:val="00911B80"/>
    <w:rsid w:val="0091739B"/>
    <w:rsid w:val="009256CF"/>
    <w:rsid w:val="00927A5E"/>
    <w:rsid w:val="00940F6D"/>
    <w:rsid w:val="0094475B"/>
    <w:rsid w:val="00945041"/>
    <w:rsid w:val="0094516A"/>
    <w:rsid w:val="00946A67"/>
    <w:rsid w:val="00954055"/>
    <w:rsid w:val="00967803"/>
    <w:rsid w:val="009777B8"/>
    <w:rsid w:val="00980A04"/>
    <w:rsid w:val="00986618"/>
    <w:rsid w:val="009B6B12"/>
    <w:rsid w:val="009C469A"/>
    <w:rsid w:val="009D4B28"/>
    <w:rsid w:val="009D4E28"/>
    <w:rsid w:val="009E25CE"/>
    <w:rsid w:val="009E637F"/>
    <w:rsid w:val="009E687B"/>
    <w:rsid w:val="009F1276"/>
    <w:rsid w:val="009F320D"/>
    <w:rsid w:val="009F4FEE"/>
    <w:rsid w:val="009F5982"/>
    <w:rsid w:val="00A04C81"/>
    <w:rsid w:val="00A07045"/>
    <w:rsid w:val="00A20FBF"/>
    <w:rsid w:val="00A30A29"/>
    <w:rsid w:val="00A30FC5"/>
    <w:rsid w:val="00A44ABF"/>
    <w:rsid w:val="00A4665C"/>
    <w:rsid w:val="00A574D0"/>
    <w:rsid w:val="00A63580"/>
    <w:rsid w:val="00A6659F"/>
    <w:rsid w:val="00A73881"/>
    <w:rsid w:val="00A81FED"/>
    <w:rsid w:val="00A857A5"/>
    <w:rsid w:val="00A915C4"/>
    <w:rsid w:val="00A94801"/>
    <w:rsid w:val="00AA3B9B"/>
    <w:rsid w:val="00AA5A61"/>
    <w:rsid w:val="00AC0548"/>
    <w:rsid w:val="00AC3941"/>
    <w:rsid w:val="00AC722E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95EA9"/>
    <w:rsid w:val="00BA5CC1"/>
    <w:rsid w:val="00BA6F03"/>
    <w:rsid w:val="00BC32E2"/>
    <w:rsid w:val="00BD1F63"/>
    <w:rsid w:val="00BE046A"/>
    <w:rsid w:val="00BE0F7B"/>
    <w:rsid w:val="00BE78DE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A7FD9"/>
    <w:rsid w:val="00CB0A16"/>
    <w:rsid w:val="00CB17A0"/>
    <w:rsid w:val="00CB22DD"/>
    <w:rsid w:val="00CD1C62"/>
    <w:rsid w:val="00CD36AB"/>
    <w:rsid w:val="00CD41FE"/>
    <w:rsid w:val="00CD6DCE"/>
    <w:rsid w:val="00CE3174"/>
    <w:rsid w:val="00CE7350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62AEB"/>
    <w:rsid w:val="00D700A6"/>
    <w:rsid w:val="00D9793F"/>
    <w:rsid w:val="00DA31F0"/>
    <w:rsid w:val="00DC0A92"/>
    <w:rsid w:val="00DC33F1"/>
    <w:rsid w:val="00DC3AB0"/>
    <w:rsid w:val="00DC78DE"/>
    <w:rsid w:val="00DD0CCA"/>
    <w:rsid w:val="00DD1202"/>
    <w:rsid w:val="00DD173E"/>
    <w:rsid w:val="00DF1C28"/>
    <w:rsid w:val="00DF78F4"/>
    <w:rsid w:val="00E035B9"/>
    <w:rsid w:val="00E05136"/>
    <w:rsid w:val="00E05D2B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29D"/>
    <w:rsid w:val="00E75525"/>
    <w:rsid w:val="00E858C1"/>
    <w:rsid w:val="00E91862"/>
    <w:rsid w:val="00E92A2D"/>
    <w:rsid w:val="00E92D4E"/>
    <w:rsid w:val="00E92DD3"/>
    <w:rsid w:val="00E94681"/>
    <w:rsid w:val="00E979BB"/>
    <w:rsid w:val="00EA71D7"/>
    <w:rsid w:val="00EB3210"/>
    <w:rsid w:val="00EB7C90"/>
    <w:rsid w:val="00EC44A4"/>
    <w:rsid w:val="00EC7DA1"/>
    <w:rsid w:val="00EF3D95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0BB7"/>
    <w:rsid w:val="00F4110F"/>
    <w:rsid w:val="00F4489C"/>
    <w:rsid w:val="00F461E3"/>
    <w:rsid w:val="00F50635"/>
    <w:rsid w:val="00F72BE0"/>
    <w:rsid w:val="00FA1D45"/>
    <w:rsid w:val="00FA5D6B"/>
    <w:rsid w:val="00FA5F82"/>
    <w:rsid w:val="00FA61AC"/>
    <w:rsid w:val="00FC5C29"/>
    <w:rsid w:val="00FD11A2"/>
    <w:rsid w:val="00FD44BF"/>
    <w:rsid w:val="00FD48B6"/>
    <w:rsid w:val="00FD7126"/>
    <w:rsid w:val="00FD7E95"/>
    <w:rsid w:val="00FE5BFD"/>
    <w:rsid w:val="00FF4830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8D0044-DC56-4542-9291-B9944BFE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en-GB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paragraph" w:styleId="Nessunaspaziatura">
    <w:name w:val="No Spacing"/>
    <w:uiPriority w:val="1"/>
    <w:qFormat/>
    <w:rsid w:val="00002108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trentino-ski-sunri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</TotalTime>
  <Pages>1</Pages>
  <Words>223</Words>
  <Characters>1536</Characters>
  <Application>Microsoft Office Word</Application>
  <DocSecurity>0</DocSecurity>
  <Lines>12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dc:description/>
  <cp:lastModifiedBy>Gerola Fabio</cp:lastModifiedBy>
  <cp:revision>6</cp:revision>
  <cp:lastPrinted>2016-11-24T13:30:00Z</cp:lastPrinted>
  <dcterms:created xsi:type="dcterms:W3CDTF">2017-09-15T13:29:00Z</dcterms:created>
  <dcterms:modified xsi:type="dcterms:W3CDTF">2017-10-24T06:27:00Z</dcterms:modified>
</cp:coreProperties>
</file>